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1FEF2" w14:textId="77777777" w:rsidR="00EC29BC" w:rsidRDefault="002C4048" w:rsidP="002C4048">
      <w:pPr>
        <w:pStyle w:val="KIKprickrad"/>
        <w:jc w:val="center"/>
      </w:pPr>
      <w:r>
        <w:rPr>
          <w:noProof/>
        </w:rPr>
        <w:drawing>
          <wp:inline distT="0" distB="0" distL="0" distR="0" wp14:anchorId="06C88AE1" wp14:editId="5684844C">
            <wp:extent cx="5759450" cy="2303780"/>
            <wp:effectExtent l="0" t="0" r="635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2303780"/>
                    </a:xfrm>
                    <a:prstGeom prst="rect">
                      <a:avLst/>
                    </a:prstGeom>
                  </pic:spPr>
                </pic:pic>
              </a:graphicData>
            </a:graphic>
          </wp:inline>
        </w:drawing>
      </w:r>
    </w:p>
    <w:p w14:paraId="28D67BE5" w14:textId="77777777" w:rsidR="00480ED2" w:rsidRDefault="00480ED2" w:rsidP="002C4048">
      <w:pPr>
        <w:pStyle w:val="KIKprickrad"/>
        <w:jc w:val="center"/>
      </w:pPr>
    </w:p>
    <w:p w14:paraId="5C0A50D9" w14:textId="40231AEC" w:rsidR="002C4048" w:rsidRDefault="004C35B2" w:rsidP="002C4048">
      <w:pPr>
        <w:pStyle w:val="KIKprickrad"/>
        <w:jc w:val="center"/>
      </w:pPr>
      <w:r>
        <w:t>UMEÅ</w:t>
      </w:r>
      <w:r w:rsidR="002C4048">
        <w:t xml:space="preserve"> 202</w:t>
      </w:r>
      <w:r w:rsidR="00343E92">
        <w:t>6</w:t>
      </w:r>
    </w:p>
    <w:p w14:paraId="12CC74E5" w14:textId="77777777" w:rsidR="002C4048" w:rsidRDefault="002C4048" w:rsidP="00B45269">
      <w:pPr>
        <w:pStyle w:val="KIKprickrad"/>
      </w:pPr>
      <w:r>
        <w:t>……….………………………………………….………………………..</w:t>
      </w:r>
    </w:p>
    <w:p w14:paraId="2EA458DA" w14:textId="073EFFFB" w:rsidR="0096417E" w:rsidRDefault="0096417E" w:rsidP="0096417E">
      <w:pPr>
        <w:pStyle w:val="KIKversalkategorifettitel"/>
        <w:rPr>
          <w:b/>
          <w:bCs/>
          <w:sz w:val="28"/>
          <w:szCs w:val="28"/>
        </w:rPr>
      </w:pPr>
      <w:r w:rsidRPr="00375678">
        <w:rPr>
          <w:b/>
          <w:bCs/>
          <w:sz w:val="28"/>
          <w:szCs w:val="28"/>
        </w:rPr>
        <w:t>Till dig som besöker våra syntolkade evenemang:</w:t>
      </w:r>
      <w:r w:rsidRPr="00375678">
        <w:rPr>
          <w:b/>
          <w:bCs/>
          <w:sz w:val="28"/>
          <w:szCs w:val="28"/>
        </w:rPr>
        <w:br/>
        <w:t>För bekvämaste lyssning, tag gärna med dina egna hörlurar. De skall då kunna anslutas med sladd som har 3,5 millimeters rund kontakt.</w:t>
      </w:r>
    </w:p>
    <w:p w14:paraId="71F16EA5" w14:textId="77777777" w:rsidR="0096417E" w:rsidRPr="00CD2EF1" w:rsidRDefault="0096417E" w:rsidP="00040D3B">
      <w:pPr>
        <w:pStyle w:val="KIKversalkategorifettitel"/>
        <w:rPr>
          <w:b/>
          <w:bCs/>
          <w:sz w:val="28"/>
          <w:szCs w:val="28"/>
          <w:lang w:val="en-US"/>
        </w:rPr>
      </w:pPr>
      <w:r w:rsidRPr="00CD2EF1">
        <w:rPr>
          <w:b/>
          <w:bCs/>
          <w:sz w:val="28"/>
          <w:szCs w:val="28"/>
          <w:lang w:val="en-US"/>
        </w:rPr>
        <w:t>………………………………………………………………………………………..</w:t>
      </w:r>
    </w:p>
    <w:p w14:paraId="4E64DD77" w14:textId="77777777" w:rsidR="00847A0D" w:rsidRPr="00CD2EF1" w:rsidRDefault="00847A0D" w:rsidP="00040D3B">
      <w:pPr>
        <w:pStyle w:val="KIKversalkategorifettitel"/>
        <w:rPr>
          <w:b/>
          <w:bCs/>
          <w:sz w:val="28"/>
          <w:szCs w:val="28"/>
          <w:lang w:val="en-US"/>
        </w:rPr>
      </w:pPr>
    </w:p>
    <w:p w14:paraId="5E051F60" w14:textId="77777777" w:rsidR="00847A0D" w:rsidRPr="00CD2EF1" w:rsidRDefault="00847A0D" w:rsidP="00040D3B">
      <w:pPr>
        <w:rPr>
          <w:rFonts w:cs="Arial"/>
          <w:color w:val="000000" w:themeColor="text1"/>
          <w:szCs w:val="28"/>
          <w:lang w:val="en-US"/>
        </w:rPr>
      </w:pPr>
      <w:bookmarkStart w:id="0" w:name="_Hlk169685225"/>
      <w:r w:rsidRPr="00CD2EF1">
        <w:rPr>
          <w:rFonts w:eastAsiaTheme="majorEastAsia" w:cs="Arial"/>
          <w:color w:val="000000" w:themeColor="text1"/>
          <w:spacing w:val="-10"/>
          <w:kern w:val="28"/>
          <w:sz w:val="56"/>
          <w:szCs w:val="56"/>
          <w:lang w:val="en-US"/>
        </w:rPr>
        <w:t>Opera:</w:t>
      </w:r>
      <w:r w:rsidRPr="00CD2EF1">
        <w:rPr>
          <w:rFonts w:eastAsiaTheme="majorEastAsia" w:cs="Arial"/>
          <w:b/>
          <w:bCs/>
          <w:color w:val="000000" w:themeColor="text1"/>
          <w:spacing w:val="-10"/>
          <w:kern w:val="28"/>
          <w:sz w:val="56"/>
          <w:szCs w:val="56"/>
          <w:lang w:val="en-US"/>
        </w:rPr>
        <w:t xml:space="preserve"> </w:t>
      </w:r>
      <w:bookmarkEnd w:id="0"/>
      <w:r w:rsidRPr="00CD2EF1">
        <w:rPr>
          <w:rFonts w:eastAsiaTheme="majorEastAsia" w:cs="Arial"/>
          <w:b/>
          <w:bCs/>
          <w:color w:val="000000" w:themeColor="text1"/>
          <w:spacing w:val="-10"/>
          <w:kern w:val="28"/>
          <w:sz w:val="56"/>
          <w:szCs w:val="56"/>
          <w:lang w:val="en-US"/>
        </w:rPr>
        <w:t xml:space="preserve">The Galloping Cure / </w:t>
      </w:r>
      <w:r w:rsidRPr="00CD2EF1">
        <w:rPr>
          <w:rFonts w:eastAsiaTheme="majorEastAsia" w:cs="Arial"/>
          <w:color w:val="000000" w:themeColor="text1"/>
          <w:spacing w:val="-10"/>
          <w:kern w:val="28"/>
          <w:sz w:val="56"/>
          <w:szCs w:val="56"/>
          <w:lang w:val="en-US"/>
        </w:rPr>
        <w:t>Missy Mazzoli</w:t>
      </w:r>
      <w:r w:rsidRPr="00CD2EF1">
        <w:rPr>
          <w:rFonts w:cs="Arial"/>
          <w:color w:val="000000" w:themeColor="text1"/>
          <w:szCs w:val="28"/>
          <w:lang w:val="en-US"/>
        </w:rPr>
        <w:br/>
      </w:r>
    </w:p>
    <w:p w14:paraId="059181E4" w14:textId="77777777" w:rsidR="00847A0D" w:rsidRPr="00E45E8E" w:rsidRDefault="00847A0D" w:rsidP="00040D3B">
      <w:pPr>
        <w:pStyle w:val="description"/>
        <w:spacing w:before="0" w:beforeAutospacing="0" w:after="0" w:afterAutospacing="0"/>
        <w:rPr>
          <w:rFonts w:ascii="Arial" w:hAnsi="Arial" w:cs="Arial"/>
          <w:color w:val="121212"/>
          <w:sz w:val="28"/>
          <w:szCs w:val="28"/>
        </w:rPr>
      </w:pPr>
      <w:r w:rsidRPr="00E45E8E">
        <w:rPr>
          <w:rFonts w:ascii="Arial" w:hAnsi="Arial" w:cs="Arial"/>
          <w:color w:val="121212"/>
          <w:sz w:val="28"/>
          <w:szCs w:val="28"/>
        </w:rPr>
        <w:t xml:space="preserve">Opera i världsklass! Svensk premiär för </w:t>
      </w:r>
      <w:proofErr w:type="spellStart"/>
      <w:r w:rsidRPr="00E45E8E">
        <w:rPr>
          <w:rFonts w:ascii="Arial" w:hAnsi="Arial" w:cs="Arial"/>
          <w:color w:val="121212"/>
          <w:sz w:val="28"/>
          <w:szCs w:val="28"/>
        </w:rPr>
        <w:t>Missy</w:t>
      </w:r>
      <w:proofErr w:type="spellEnd"/>
      <w:r w:rsidRPr="00E45E8E">
        <w:rPr>
          <w:rFonts w:ascii="Arial" w:hAnsi="Arial" w:cs="Arial"/>
          <w:color w:val="121212"/>
          <w:sz w:val="28"/>
          <w:szCs w:val="28"/>
        </w:rPr>
        <w:t xml:space="preserve"> </w:t>
      </w:r>
      <w:proofErr w:type="spellStart"/>
      <w:r w:rsidRPr="00E45E8E">
        <w:rPr>
          <w:rFonts w:ascii="Arial" w:hAnsi="Arial" w:cs="Arial"/>
          <w:color w:val="121212"/>
          <w:sz w:val="28"/>
          <w:szCs w:val="28"/>
        </w:rPr>
        <w:t>Mazzolis</w:t>
      </w:r>
      <w:proofErr w:type="spellEnd"/>
      <w:r w:rsidRPr="00E45E8E">
        <w:rPr>
          <w:rFonts w:ascii="Arial" w:hAnsi="Arial" w:cs="Arial"/>
          <w:color w:val="121212"/>
          <w:sz w:val="28"/>
          <w:szCs w:val="28"/>
        </w:rPr>
        <w:t xml:space="preserve"> gripande verk om vår tids mirakelkurer – och priset vi betalar.</w:t>
      </w:r>
    </w:p>
    <w:p w14:paraId="7ADEED62" w14:textId="62553B42" w:rsidR="00847A0D" w:rsidRDefault="007417E2" w:rsidP="007417E2">
      <w:pPr>
        <w:rPr>
          <w:b/>
          <w:bCs/>
        </w:rPr>
      </w:pPr>
      <w:r>
        <w:rPr>
          <w:b/>
          <w:bCs/>
        </w:rPr>
        <w:br/>
      </w:r>
      <w:r w:rsidR="00847A0D">
        <w:rPr>
          <w:b/>
          <w:bCs/>
        </w:rPr>
        <w:t>Onsdag 23 september</w:t>
      </w:r>
      <w:r w:rsidR="00847A0D" w:rsidRPr="00781B3A">
        <w:rPr>
          <w:b/>
          <w:bCs/>
        </w:rPr>
        <w:t xml:space="preserve"> </w:t>
      </w:r>
      <w:proofErr w:type="spellStart"/>
      <w:r w:rsidR="00847A0D" w:rsidRPr="00781B3A">
        <w:rPr>
          <w:b/>
          <w:bCs/>
        </w:rPr>
        <w:t>kl</w:t>
      </w:r>
      <w:proofErr w:type="spellEnd"/>
      <w:r w:rsidR="00847A0D" w:rsidRPr="00781B3A">
        <w:rPr>
          <w:b/>
          <w:bCs/>
        </w:rPr>
        <w:t xml:space="preserve"> 19.00</w:t>
      </w:r>
      <w:r w:rsidR="00847A0D">
        <w:rPr>
          <w:b/>
          <w:bCs/>
        </w:rPr>
        <w:t>.</w:t>
      </w:r>
      <w:r w:rsidR="00847A0D" w:rsidRPr="00781B3A">
        <w:rPr>
          <w:b/>
          <w:bCs/>
        </w:rPr>
        <w:t xml:space="preserve"> Norrlandsoperan</w:t>
      </w:r>
      <w:r w:rsidR="000D5249">
        <w:rPr>
          <w:b/>
          <w:bCs/>
        </w:rPr>
        <w:t xml:space="preserve">, </w:t>
      </w:r>
      <w:r w:rsidR="00847A0D">
        <w:rPr>
          <w:b/>
          <w:bCs/>
        </w:rPr>
        <w:t>Stora scenen</w:t>
      </w:r>
    </w:p>
    <w:p w14:paraId="5545C80E" w14:textId="77777777" w:rsidR="00847A0D" w:rsidRPr="00781B3A" w:rsidRDefault="00847A0D" w:rsidP="00040D3B">
      <w:pPr>
        <w:rPr>
          <w:b/>
          <w:bCs/>
        </w:rPr>
      </w:pPr>
    </w:p>
    <w:p w14:paraId="711899E0" w14:textId="77777777" w:rsidR="00847A0D" w:rsidRPr="006938CD" w:rsidRDefault="00847A0D" w:rsidP="00040D3B">
      <w:pPr>
        <w:pStyle w:val="Normalwebb"/>
        <w:shd w:val="clear" w:color="auto" w:fill="FFFFFF"/>
        <w:spacing w:before="0" w:beforeAutospacing="0"/>
        <w:rPr>
          <w:rFonts w:ascii="Arial" w:hAnsi="Arial" w:cs="Arial"/>
          <w:color w:val="121212"/>
          <w:sz w:val="28"/>
          <w:szCs w:val="28"/>
        </w:rPr>
      </w:pPr>
      <w:r w:rsidRPr="006938CD">
        <w:rPr>
          <w:rFonts w:ascii="Arial" w:hAnsi="Arial" w:cs="Arial"/>
          <w:sz w:val="28"/>
          <w:szCs w:val="28"/>
        </w:rPr>
        <w:t xml:space="preserve">The </w:t>
      </w:r>
      <w:proofErr w:type="spellStart"/>
      <w:r w:rsidRPr="006938CD">
        <w:rPr>
          <w:rFonts w:ascii="Arial" w:hAnsi="Arial" w:cs="Arial"/>
          <w:sz w:val="28"/>
          <w:szCs w:val="28"/>
        </w:rPr>
        <w:t>Galloping</w:t>
      </w:r>
      <w:proofErr w:type="spellEnd"/>
      <w:r w:rsidRPr="006938CD">
        <w:rPr>
          <w:rFonts w:ascii="Arial" w:hAnsi="Arial" w:cs="Arial"/>
          <w:sz w:val="28"/>
          <w:szCs w:val="28"/>
        </w:rPr>
        <w:t xml:space="preserve"> Cure är Norrlandsoperans största internationella samproduktion någonsin.</w:t>
      </w:r>
      <w:r w:rsidRPr="006938CD">
        <w:rPr>
          <w:rFonts w:ascii="Arial" w:hAnsi="Arial" w:cs="Arial"/>
          <w:sz w:val="28"/>
          <w:szCs w:val="28"/>
        </w:rPr>
        <w:br/>
      </w:r>
      <w:r w:rsidRPr="006938CD">
        <w:rPr>
          <w:rFonts w:ascii="Arial" w:hAnsi="Arial" w:cs="Arial"/>
          <w:color w:val="121212"/>
          <w:sz w:val="28"/>
          <w:szCs w:val="28"/>
        </w:rPr>
        <w:br/>
        <w:t>En mystisk man anländer till staden med ett stall av vackra karusellhästar. Att rida på dem får all smärta att försvinna. Stadens läkare, Theresa Hart, anar oråd, men vill inte neka sina patienter hjälp. Första åket är gratis. Att kliva av är desto svårare. </w:t>
      </w:r>
    </w:p>
    <w:p w14:paraId="3CEA33DC" w14:textId="62018FB6" w:rsidR="00040D3B" w:rsidRPr="00040D3B" w:rsidRDefault="00847A0D" w:rsidP="00040D3B">
      <w:pPr>
        <w:pStyle w:val="Normalwebb"/>
        <w:shd w:val="clear" w:color="auto" w:fill="FFFFFF"/>
        <w:spacing w:before="0" w:beforeAutospacing="0"/>
        <w:rPr>
          <w:rFonts w:ascii="Arial" w:hAnsi="Arial" w:cs="Arial"/>
          <w:color w:val="121212"/>
          <w:sz w:val="28"/>
          <w:szCs w:val="28"/>
        </w:rPr>
      </w:pPr>
      <w:r w:rsidRPr="006938CD">
        <w:rPr>
          <w:rFonts w:ascii="Arial" w:hAnsi="Arial" w:cs="Arial"/>
          <w:color w:val="121212"/>
          <w:sz w:val="28"/>
          <w:szCs w:val="28"/>
        </w:rPr>
        <w:t>Operan bygger på en berättelse av författaren Karen Russell, inspirerad av Franz Kafkas novell </w:t>
      </w:r>
      <w:r w:rsidRPr="006938CD">
        <w:rPr>
          <w:rStyle w:val="Betoning"/>
          <w:rFonts w:ascii="Arial" w:hAnsi="Arial" w:cs="Arial"/>
          <w:color w:val="121212"/>
          <w:sz w:val="28"/>
          <w:szCs w:val="28"/>
        </w:rPr>
        <w:t>En läkare på landet</w:t>
      </w:r>
      <w:r w:rsidRPr="006938CD">
        <w:rPr>
          <w:rFonts w:ascii="Arial" w:hAnsi="Arial" w:cs="Arial"/>
          <w:color w:val="121212"/>
          <w:sz w:val="28"/>
          <w:szCs w:val="28"/>
        </w:rPr>
        <w:t>. </w:t>
      </w:r>
      <w:r>
        <w:rPr>
          <w:rFonts w:ascii="Arial" w:hAnsi="Arial" w:cs="Arial"/>
          <w:color w:val="121212"/>
          <w:sz w:val="28"/>
          <w:szCs w:val="28"/>
        </w:rPr>
        <w:br/>
      </w:r>
      <w:r>
        <w:rPr>
          <w:rFonts w:ascii="Arial" w:hAnsi="Arial" w:cs="Arial"/>
          <w:color w:val="121212"/>
          <w:sz w:val="28"/>
          <w:szCs w:val="28"/>
        </w:rPr>
        <w:br/>
      </w:r>
      <w:r w:rsidRPr="006938CD">
        <w:rPr>
          <w:rFonts w:ascii="Arial" w:hAnsi="Arial" w:cs="Arial"/>
          <w:color w:val="121212"/>
          <w:sz w:val="28"/>
          <w:szCs w:val="28"/>
        </w:rPr>
        <w:t>Verke</w:t>
      </w:r>
      <w:r>
        <w:rPr>
          <w:rFonts w:ascii="Arial" w:hAnsi="Arial" w:cs="Arial"/>
          <w:color w:val="121212"/>
          <w:sz w:val="28"/>
          <w:szCs w:val="28"/>
        </w:rPr>
        <w:t>t</w:t>
      </w:r>
      <w:r w:rsidRPr="006938CD">
        <w:rPr>
          <w:rFonts w:ascii="Arial" w:hAnsi="Arial" w:cs="Arial"/>
          <w:color w:val="121212"/>
          <w:sz w:val="28"/>
          <w:szCs w:val="28"/>
        </w:rPr>
        <w:t xml:space="preserve"> knyter an till upphovspersonernas egna erfarenheter av opioidkrisen i USA.</w:t>
      </w:r>
    </w:p>
    <w:p w14:paraId="0B145E2C" w14:textId="77777777" w:rsidR="00847A0D" w:rsidRPr="00DB1C54" w:rsidRDefault="00847A0D" w:rsidP="00040D3B">
      <w:pPr>
        <w:ind w:left="1304"/>
        <w:rPr>
          <w:rFonts w:cs="Arial"/>
          <w:color w:val="000000" w:themeColor="text1"/>
          <w:szCs w:val="28"/>
        </w:rPr>
      </w:pPr>
      <w:r w:rsidRPr="00964E5B">
        <w:rPr>
          <w:rFonts w:cs="Arial"/>
          <w:b/>
          <w:bCs/>
          <w:color w:val="000000" w:themeColor="text1"/>
          <w:szCs w:val="28"/>
        </w:rPr>
        <w:t>Målgrupp</w:t>
      </w:r>
      <w:r w:rsidRPr="00DB1C54">
        <w:rPr>
          <w:rFonts w:cs="Arial"/>
          <w:color w:val="000000" w:themeColor="text1"/>
          <w:szCs w:val="28"/>
        </w:rPr>
        <w:t>: vuxna</w:t>
      </w:r>
    </w:p>
    <w:p w14:paraId="276D8578" w14:textId="6DEA4876" w:rsidR="00847A0D" w:rsidRPr="00DB1C54" w:rsidRDefault="00847A0D"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sidR="007523AE">
        <w:rPr>
          <w:rFonts w:cs="Arial"/>
          <w:color w:val="000000" w:themeColor="text1"/>
          <w:szCs w:val="28"/>
        </w:rPr>
        <w:t>2</w:t>
      </w:r>
      <w:r>
        <w:rPr>
          <w:rFonts w:cs="Arial"/>
          <w:color w:val="000000" w:themeColor="text1"/>
          <w:szCs w:val="28"/>
        </w:rPr>
        <w:t xml:space="preserve"> </w:t>
      </w:r>
      <w:proofErr w:type="spellStart"/>
      <w:r>
        <w:rPr>
          <w:rFonts w:cs="Arial"/>
          <w:color w:val="000000" w:themeColor="text1"/>
          <w:szCs w:val="28"/>
        </w:rPr>
        <w:t>tim</w:t>
      </w:r>
      <w:proofErr w:type="spellEnd"/>
      <w:r w:rsidR="000D5249">
        <w:rPr>
          <w:rFonts w:cs="Arial"/>
          <w:color w:val="000000" w:themeColor="text1"/>
          <w:szCs w:val="28"/>
        </w:rPr>
        <w:t xml:space="preserve"> </w:t>
      </w:r>
      <w:r w:rsidR="007523AE">
        <w:rPr>
          <w:rFonts w:cs="Arial"/>
          <w:color w:val="000000" w:themeColor="text1"/>
          <w:szCs w:val="28"/>
        </w:rPr>
        <w:t>25 min.</w:t>
      </w:r>
      <w:r>
        <w:rPr>
          <w:rFonts w:cs="Arial"/>
          <w:color w:val="000000" w:themeColor="text1"/>
          <w:szCs w:val="28"/>
        </w:rPr>
        <w:t xml:space="preserve"> inkl</w:t>
      </w:r>
      <w:r w:rsidR="006C5DEF">
        <w:rPr>
          <w:rFonts w:cs="Arial"/>
          <w:color w:val="000000" w:themeColor="text1"/>
          <w:szCs w:val="28"/>
        </w:rPr>
        <w:t>.</w:t>
      </w:r>
      <w:r>
        <w:rPr>
          <w:rFonts w:cs="Arial"/>
          <w:color w:val="000000" w:themeColor="text1"/>
          <w:szCs w:val="28"/>
        </w:rPr>
        <w:t xml:space="preserve"> 30 min paus</w:t>
      </w:r>
    </w:p>
    <w:p w14:paraId="2FA60B03" w14:textId="77777777" w:rsidR="00847A0D" w:rsidRPr="00DB1C54" w:rsidRDefault="00847A0D" w:rsidP="00040D3B">
      <w:pPr>
        <w:ind w:left="1304"/>
        <w:rPr>
          <w:rFonts w:cs="Arial"/>
          <w:color w:val="000000" w:themeColor="text1"/>
          <w:szCs w:val="28"/>
        </w:rPr>
      </w:pPr>
      <w:r w:rsidRPr="00964E5B">
        <w:rPr>
          <w:rFonts w:cs="Arial"/>
          <w:b/>
          <w:bCs/>
          <w:color w:val="000000" w:themeColor="text1"/>
          <w:szCs w:val="28"/>
        </w:rPr>
        <w:t>Syntolkningspris:</w:t>
      </w:r>
      <w:r w:rsidRPr="00DB1C54">
        <w:rPr>
          <w:rFonts w:cs="Arial"/>
          <w:color w:val="000000" w:themeColor="text1"/>
          <w:szCs w:val="28"/>
        </w:rPr>
        <w:t xml:space="preserve">  </w:t>
      </w:r>
      <w:r w:rsidRPr="0015667D">
        <w:rPr>
          <w:rFonts w:cs="Arial"/>
          <w:color w:val="000000" w:themeColor="text1"/>
          <w:szCs w:val="28"/>
        </w:rPr>
        <w:t>250 kr</w:t>
      </w:r>
    </w:p>
    <w:p w14:paraId="10013155" w14:textId="77777777" w:rsidR="00847A0D" w:rsidRPr="00DB1C54" w:rsidRDefault="00847A0D" w:rsidP="00040D3B">
      <w:pPr>
        <w:ind w:left="1304"/>
        <w:rPr>
          <w:rFonts w:cs="Arial"/>
          <w:color w:val="000000" w:themeColor="text1"/>
          <w:szCs w:val="28"/>
        </w:rPr>
      </w:pPr>
      <w:r w:rsidRPr="00DB1C54">
        <w:rPr>
          <w:rFonts w:cs="Arial"/>
          <w:color w:val="000000" w:themeColor="text1"/>
          <w:szCs w:val="28"/>
        </w:rPr>
        <w:lastRenderedPageBreak/>
        <w:t xml:space="preserve">Ledsagare medföljer gratis (anges vid bokningen)                     </w:t>
      </w:r>
    </w:p>
    <w:p w14:paraId="18CE490C" w14:textId="77777777" w:rsidR="00847A0D" w:rsidRPr="00DB1C54" w:rsidRDefault="00847A0D"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Norrlandsoperan</w:t>
      </w:r>
    </w:p>
    <w:p w14:paraId="3CD5098E" w14:textId="008B6CFF" w:rsidR="00847A0D" w:rsidRPr="00DB1C54" w:rsidRDefault="00847A0D"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sidR="00FA4010">
        <w:rPr>
          <w:rFonts w:cs="Arial"/>
          <w:color w:val="000000" w:themeColor="text1"/>
          <w:szCs w:val="28"/>
        </w:rPr>
        <w:t>Stina Lundin</w:t>
      </w:r>
    </w:p>
    <w:p w14:paraId="53DC6F44" w14:textId="2E90DB3E" w:rsidR="00847A0D" w:rsidRPr="004F3BB8" w:rsidRDefault="00847A0D" w:rsidP="00040D3B">
      <w:pPr>
        <w:ind w:left="1304"/>
        <w:rPr>
          <w:rFonts w:cs="Arial"/>
          <w:color w:val="EE0000"/>
          <w:szCs w:val="28"/>
        </w:rPr>
      </w:pPr>
      <w:bookmarkStart w:id="1" w:name="_Hlk169685249"/>
      <w:r w:rsidRPr="00964E5B">
        <w:rPr>
          <w:rFonts w:cs="Arial"/>
          <w:b/>
          <w:bCs/>
          <w:szCs w:val="28"/>
        </w:rPr>
        <w:t>Bokas senast:</w:t>
      </w:r>
      <w:r w:rsidRPr="005637FD">
        <w:rPr>
          <w:rFonts w:cs="Arial"/>
          <w:szCs w:val="28"/>
        </w:rPr>
        <w:t xml:space="preserve"> </w:t>
      </w:r>
      <w:r w:rsidR="005637FD" w:rsidRPr="005637FD">
        <w:rPr>
          <w:rFonts w:cs="Arial"/>
          <w:szCs w:val="28"/>
        </w:rPr>
        <w:t>8 september</w:t>
      </w:r>
    </w:p>
    <w:p w14:paraId="6FCDB378" w14:textId="5261497F" w:rsidR="00FA4010" w:rsidRDefault="006C5DEF" w:rsidP="00040D3B">
      <w:pPr>
        <w:rPr>
          <w:rFonts w:cs="Arial"/>
          <w:color w:val="000000" w:themeColor="text1"/>
          <w:szCs w:val="28"/>
        </w:rPr>
      </w:pPr>
      <w:r>
        <w:rPr>
          <w:rFonts w:cs="Arial"/>
          <w:color w:val="000000" w:themeColor="text1"/>
          <w:szCs w:val="28"/>
        </w:rPr>
        <w:t>…………………………………………………………………………………….</w:t>
      </w:r>
    </w:p>
    <w:p w14:paraId="5992870E" w14:textId="77777777" w:rsidR="00FE4F31" w:rsidRDefault="00FE4F31" w:rsidP="00040D3B">
      <w:pPr>
        <w:rPr>
          <w:rFonts w:cs="Arial"/>
          <w:color w:val="000000" w:themeColor="text1"/>
          <w:szCs w:val="28"/>
        </w:rPr>
      </w:pPr>
    </w:p>
    <w:p w14:paraId="15FC9337" w14:textId="57DDF6B2" w:rsidR="005D4E7A" w:rsidRPr="000F1FEB" w:rsidRDefault="005D4E7A" w:rsidP="00040D3B">
      <w:r>
        <w:rPr>
          <w:rFonts w:eastAsiaTheme="majorEastAsia"/>
          <w:color w:val="000000" w:themeColor="text1"/>
          <w:spacing w:val="-10"/>
          <w:kern w:val="28"/>
          <w:sz w:val="56"/>
          <w:szCs w:val="56"/>
        </w:rPr>
        <w:t>Dans</w:t>
      </w:r>
      <w:r w:rsidRPr="006F2D64">
        <w:rPr>
          <w:rFonts w:eastAsiaTheme="majorEastAsia"/>
          <w:color w:val="000000" w:themeColor="text1"/>
          <w:spacing w:val="-10"/>
          <w:kern w:val="28"/>
          <w:sz w:val="56"/>
          <w:szCs w:val="56"/>
        </w:rPr>
        <w:t>:</w:t>
      </w:r>
      <w:r w:rsidRPr="006F2D64">
        <w:rPr>
          <w:rFonts w:eastAsiaTheme="majorEastAsia"/>
          <w:b/>
          <w:bCs/>
          <w:color w:val="000000" w:themeColor="text1"/>
          <w:spacing w:val="-10"/>
          <w:kern w:val="28"/>
          <w:sz w:val="56"/>
          <w:szCs w:val="56"/>
        </w:rPr>
        <w:t xml:space="preserve"> </w:t>
      </w:r>
      <w:r>
        <w:rPr>
          <w:rFonts w:eastAsiaTheme="majorEastAsia"/>
          <w:b/>
          <w:bCs/>
          <w:color w:val="000000" w:themeColor="text1"/>
          <w:spacing w:val="-10"/>
          <w:kern w:val="28"/>
          <w:sz w:val="56"/>
          <w:szCs w:val="56"/>
        </w:rPr>
        <w:t xml:space="preserve">NO / </w:t>
      </w:r>
      <w:r>
        <w:rPr>
          <w:rFonts w:eastAsiaTheme="majorEastAsia"/>
          <w:color w:val="000000" w:themeColor="text1"/>
          <w:spacing w:val="-10"/>
          <w:kern w:val="28"/>
          <w:sz w:val="56"/>
          <w:szCs w:val="56"/>
        </w:rPr>
        <w:t xml:space="preserve">La </w:t>
      </w:r>
      <w:proofErr w:type="spellStart"/>
      <w:r>
        <w:rPr>
          <w:rFonts w:eastAsiaTheme="majorEastAsia"/>
          <w:color w:val="000000" w:themeColor="text1"/>
          <w:spacing w:val="-10"/>
          <w:kern w:val="28"/>
          <w:sz w:val="56"/>
          <w:szCs w:val="56"/>
        </w:rPr>
        <w:t>Venidera</w:t>
      </w:r>
      <w:proofErr w:type="spellEnd"/>
      <w:r>
        <w:rPr>
          <w:rFonts w:eastAsiaTheme="majorEastAsia"/>
          <w:color w:val="000000" w:themeColor="text1"/>
          <w:spacing w:val="-10"/>
          <w:kern w:val="28"/>
          <w:sz w:val="56"/>
          <w:szCs w:val="56"/>
        </w:rPr>
        <w:t xml:space="preserve"> </w:t>
      </w:r>
      <w:r>
        <w:rPr>
          <w:rFonts w:eastAsiaTheme="majorEastAsia"/>
          <w:color w:val="000000" w:themeColor="text1"/>
          <w:spacing w:val="-10"/>
          <w:kern w:val="28"/>
          <w:sz w:val="56"/>
          <w:szCs w:val="56"/>
        </w:rPr>
        <w:br/>
      </w:r>
      <w:r>
        <w:rPr>
          <w:shd w:val="clear" w:color="auto" w:fill="FFFFFF"/>
        </w:rPr>
        <w:br/>
      </w:r>
      <w:r w:rsidRPr="000F1FEB">
        <w:rPr>
          <w:shd w:val="clear" w:color="auto" w:fill="FFFFFF"/>
        </w:rPr>
        <w:t>Två hyllade dansare utforskar spansk dans och flamenco ur ett samtida perspektiv</w:t>
      </w:r>
      <w:r>
        <w:rPr>
          <w:shd w:val="clear" w:color="auto" w:fill="FFFFFF"/>
        </w:rPr>
        <w:t xml:space="preserve">. </w:t>
      </w:r>
      <w:r w:rsidRPr="000F1FEB">
        <w:rPr>
          <w:shd w:val="clear" w:color="auto" w:fill="FFFFFF"/>
        </w:rPr>
        <w:t>En fascinerande och dramatisk dansupplevelse utlovas.</w:t>
      </w:r>
    </w:p>
    <w:p w14:paraId="15A8589C" w14:textId="3FB57EEC" w:rsidR="005D4E7A" w:rsidRDefault="005D4E7A" w:rsidP="00040D3B">
      <w:pPr>
        <w:rPr>
          <w:b/>
          <w:bCs/>
        </w:rPr>
      </w:pPr>
      <w:r>
        <w:rPr>
          <w:rFonts w:cs="Arial"/>
          <w:b/>
          <w:bCs/>
          <w:color w:val="000000" w:themeColor="text1"/>
          <w:szCs w:val="28"/>
        </w:rPr>
        <w:br/>
      </w:r>
      <w:r>
        <w:rPr>
          <w:b/>
          <w:bCs/>
        </w:rPr>
        <w:t xml:space="preserve">Onsdag 30 september </w:t>
      </w:r>
      <w:proofErr w:type="spellStart"/>
      <w:r>
        <w:rPr>
          <w:b/>
          <w:bCs/>
        </w:rPr>
        <w:t>kl</w:t>
      </w:r>
      <w:proofErr w:type="spellEnd"/>
      <w:r>
        <w:rPr>
          <w:b/>
          <w:bCs/>
        </w:rPr>
        <w:t xml:space="preserve"> 19</w:t>
      </w:r>
      <w:r w:rsidRPr="00155F81">
        <w:rPr>
          <w:b/>
          <w:bCs/>
        </w:rPr>
        <w:t>.00</w:t>
      </w:r>
      <w:r>
        <w:rPr>
          <w:b/>
          <w:bCs/>
        </w:rPr>
        <w:t xml:space="preserve">. </w:t>
      </w:r>
      <w:r w:rsidRPr="00155F81">
        <w:rPr>
          <w:b/>
          <w:bCs/>
        </w:rPr>
        <w:t>Norrlandsoperan</w:t>
      </w:r>
      <w:r w:rsidR="000D5249">
        <w:rPr>
          <w:b/>
          <w:bCs/>
        </w:rPr>
        <w:t xml:space="preserve">, </w:t>
      </w:r>
      <w:r w:rsidRPr="00155F81">
        <w:rPr>
          <w:b/>
          <w:bCs/>
        </w:rPr>
        <w:t>Black Box</w:t>
      </w:r>
    </w:p>
    <w:p w14:paraId="765C11EA" w14:textId="77777777" w:rsidR="005D4E7A" w:rsidRPr="00155F81" w:rsidRDefault="005D4E7A" w:rsidP="00040D3B">
      <w:pPr>
        <w:rPr>
          <w:b/>
          <w:bCs/>
        </w:rPr>
      </w:pPr>
    </w:p>
    <w:p w14:paraId="58C027D3" w14:textId="043A81D5" w:rsidR="005D4E7A" w:rsidRDefault="005D4E7A" w:rsidP="00040D3B">
      <w:r w:rsidRPr="00094C4F">
        <w:t xml:space="preserve">Irene </w:t>
      </w:r>
      <w:proofErr w:type="spellStart"/>
      <w:r w:rsidRPr="00094C4F">
        <w:t>Tena</w:t>
      </w:r>
      <w:proofErr w:type="spellEnd"/>
      <w:r w:rsidRPr="00094C4F">
        <w:t xml:space="preserve"> och Albert Hernández, de två medlemmarna i </w:t>
      </w:r>
      <w:r w:rsidRPr="00094C4F">
        <w:rPr>
          <w:b/>
          <w:bCs/>
        </w:rPr>
        <w:t xml:space="preserve">La </w:t>
      </w:r>
      <w:proofErr w:type="spellStart"/>
      <w:r w:rsidRPr="00094C4F">
        <w:rPr>
          <w:b/>
          <w:bCs/>
        </w:rPr>
        <w:t>Venidera</w:t>
      </w:r>
      <w:proofErr w:type="spellEnd"/>
      <w:r w:rsidRPr="00094C4F">
        <w:t xml:space="preserve">, var tidigare dansare och solister vid </w:t>
      </w:r>
      <w:r w:rsidRPr="00094C4F">
        <w:rPr>
          <w:b/>
          <w:bCs/>
        </w:rPr>
        <w:t xml:space="preserve">Ballet </w:t>
      </w:r>
      <w:proofErr w:type="spellStart"/>
      <w:r w:rsidRPr="00094C4F">
        <w:rPr>
          <w:b/>
          <w:bCs/>
        </w:rPr>
        <w:t>Nacional</w:t>
      </w:r>
      <w:proofErr w:type="spellEnd"/>
      <w:r w:rsidRPr="00094C4F">
        <w:rPr>
          <w:b/>
          <w:bCs/>
        </w:rPr>
        <w:t xml:space="preserve"> de España</w:t>
      </w:r>
      <w:r w:rsidRPr="00094C4F">
        <w:t xml:space="preserve">. </w:t>
      </w:r>
      <w:r>
        <w:br/>
        <w:t>Dessa två</w:t>
      </w:r>
      <w:r w:rsidRPr="00094C4F">
        <w:t xml:space="preserve"> ledande gestalter på dansscenen ville</w:t>
      </w:r>
      <w:r>
        <w:t xml:space="preserve"> dock</w:t>
      </w:r>
      <w:r w:rsidRPr="00094C4F">
        <w:t xml:space="preserve"> gå bortom sitt arbete med kompaniet för att vidga gränserna för flamenco och spansk dans.</w:t>
      </w:r>
      <w:r>
        <w:t xml:space="preserve"> I föreställningen NO är deras </w:t>
      </w:r>
      <w:proofErr w:type="gramStart"/>
      <w:r>
        <w:t>utgångspunkt</w:t>
      </w:r>
      <w:r w:rsidRPr="00E77F32">
        <w:t xml:space="preserve"> förnekelse</w:t>
      </w:r>
      <w:proofErr w:type="gramEnd"/>
      <w:r w:rsidRPr="00E77F32">
        <w:t>, frågor och frånvaro, eftersom de menar att konsten uppstår ur förnekelsen av den verkliga världen.</w:t>
      </w:r>
    </w:p>
    <w:p w14:paraId="5D3124A6" w14:textId="77777777" w:rsidR="00040D3B" w:rsidRPr="00040D3B" w:rsidRDefault="00040D3B" w:rsidP="00040D3B"/>
    <w:p w14:paraId="5EC4B506" w14:textId="77777777" w:rsidR="005D4E7A" w:rsidRPr="00DB1C54" w:rsidRDefault="005D4E7A" w:rsidP="00040D3B">
      <w:pPr>
        <w:ind w:left="1304"/>
        <w:rPr>
          <w:rFonts w:cs="Arial"/>
          <w:color w:val="000000" w:themeColor="text1"/>
          <w:szCs w:val="28"/>
        </w:rPr>
      </w:pPr>
      <w:r w:rsidRPr="00964E5B">
        <w:rPr>
          <w:rFonts w:cs="Arial"/>
          <w:b/>
          <w:bCs/>
          <w:color w:val="000000" w:themeColor="text1"/>
          <w:szCs w:val="28"/>
        </w:rPr>
        <w:t>Målgrupp:</w:t>
      </w:r>
      <w:r w:rsidRPr="00DB1C54">
        <w:rPr>
          <w:rFonts w:cs="Arial"/>
          <w:color w:val="000000" w:themeColor="text1"/>
          <w:szCs w:val="28"/>
        </w:rPr>
        <w:t xml:space="preserve"> vuxna</w:t>
      </w:r>
    </w:p>
    <w:p w14:paraId="3B618C2F" w14:textId="77777777" w:rsidR="005D4E7A" w:rsidRPr="00DB1C54" w:rsidRDefault="005D4E7A"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50 minuter, ingen paus</w:t>
      </w:r>
    </w:p>
    <w:p w14:paraId="284BBB38" w14:textId="3D54C6E4" w:rsidR="005D4E7A" w:rsidRPr="00DB1C54" w:rsidRDefault="005D4E7A" w:rsidP="00040D3B">
      <w:pPr>
        <w:ind w:left="1304"/>
        <w:rPr>
          <w:rFonts w:cs="Arial"/>
          <w:color w:val="000000" w:themeColor="text1"/>
          <w:szCs w:val="28"/>
        </w:rPr>
      </w:pPr>
      <w:r w:rsidRPr="00964E5B">
        <w:rPr>
          <w:rFonts w:cs="Arial"/>
          <w:b/>
          <w:bCs/>
          <w:color w:val="000000" w:themeColor="text1"/>
          <w:szCs w:val="28"/>
        </w:rPr>
        <w:t>Syntolkningspris:</w:t>
      </w:r>
      <w:r w:rsidR="00964E5B">
        <w:rPr>
          <w:rFonts w:cs="Arial"/>
          <w:color w:val="000000" w:themeColor="text1"/>
          <w:szCs w:val="28"/>
        </w:rPr>
        <w:t xml:space="preserve"> </w:t>
      </w:r>
      <w:r w:rsidRPr="0015667D">
        <w:rPr>
          <w:rFonts w:cs="Arial"/>
          <w:color w:val="000000" w:themeColor="text1"/>
          <w:szCs w:val="28"/>
        </w:rPr>
        <w:t>200 kr</w:t>
      </w:r>
    </w:p>
    <w:p w14:paraId="7C5A2C81" w14:textId="77777777" w:rsidR="005D4E7A" w:rsidRPr="00DB1C54" w:rsidRDefault="005D4E7A"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2A6A56E9" w14:textId="77777777" w:rsidR="005D4E7A" w:rsidRPr="00DB1C54" w:rsidRDefault="005D4E7A"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Norrlandsoperan</w:t>
      </w:r>
    </w:p>
    <w:p w14:paraId="4C9500D6" w14:textId="21790204" w:rsidR="005D4E7A" w:rsidRPr="00DB1C54" w:rsidRDefault="005D4E7A"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sidR="00FF5F1E">
        <w:rPr>
          <w:rFonts w:cs="Arial"/>
          <w:color w:val="000000" w:themeColor="text1"/>
          <w:szCs w:val="28"/>
        </w:rPr>
        <w:t>Stina Lundin</w:t>
      </w:r>
    </w:p>
    <w:p w14:paraId="0B4DE391" w14:textId="1BB0453B" w:rsidR="005D4E7A" w:rsidRPr="005637FD" w:rsidRDefault="005D4E7A" w:rsidP="00040D3B">
      <w:pPr>
        <w:ind w:left="1304"/>
        <w:rPr>
          <w:rFonts w:cs="Arial"/>
          <w:szCs w:val="28"/>
        </w:rPr>
      </w:pPr>
      <w:r w:rsidRPr="00964E5B">
        <w:rPr>
          <w:rFonts w:cs="Arial"/>
          <w:b/>
          <w:bCs/>
          <w:szCs w:val="28"/>
        </w:rPr>
        <w:t>Bokas senast:</w:t>
      </w:r>
      <w:r w:rsidRPr="005637FD">
        <w:rPr>
          <w:rFonts w:cs="Arial"/>
          <w:szCs w:val="28"/>
        </w:rPr>
        <w:t xml:space="preserve"> </w:t>
      </w:r>
      <w:r w:rsidR="005637FD" w:rsidRPr="005637FD">
        <w:rPr>
          <w:rFonts w:cs="Arial"/>
          <w:szCs w:val="28"/>
        </w:rPr>
        <w:t>15 september</w:t>
      </w:r>
    </w:p>
    <w:p w14:paraId="6D8D3E99" w14:textId="77777777" w:rsidR="00FE4F31" w:rsidRDefault="0014114C" w:rsidP="00040D3B">
      <w:pPr>
        <w:rPr>
          <w:rFonts w:cs="Arial"/>
          <w:szCs w:val="28"/>
        </w:rPr>
      </w:pPr>
      <w:r w:rsidRPr="005637FD">
        <w:rPr>
          <w:rFonts w:cs="Arial"/>
          <w:szCs w:val="28"/>
        </w:rPr>
        <w:t>…………………………………………………………………………………….</w:t>
      </w:r>
      <w:r w:rsidR="00FE4F31">
        <w:rPr>
          <w:rFonts w:cs="Arial"/>
          <w:szCs w:val="28"/>
        </w:rPr>
        <w:t xml:space="preserve">  </w:t>
      </w:r>
    </w:p>
    <w:p w14:paraId="61E26309" w14:textId="0C1DC7F8" w:rsidR="00FE4F31" w:rsidRPr="005637FD" w:rsidRDefault="00FE4F31" w:rsidP="00040D3B">
      <w:pPr>
        <w:rPr>
          <w:rFonts w:cs="Arial"/>
          <w:szCs w:val="28"/>
        </w:rPr>
      </w:pPr>
      <w:r>
        <w:rPr>
          <w:rFonts w:cs="Arial"/>
          <w:szCs w:val="28"/>
        </w:rPr>
        <w:t xml:space="preserve">                   </w:t>
      </w:r>
    </w:p>
    <w:p w14:paraId="24C6924A" w14:textId="152D547A" w:rsidR="00DE1F8B" w:rsidRPr="00CD2EF1" w:rsidRDefault="00614C59" w:rsidP="00040D3B">
      <w:pPr>
        <w:pStyle w:val="Normalwebb"/>
        <w:rPr>
          <w:rFonts w:ascii="Arial" w:eastAsiaTheme="majorEastAsia" w:hAnsi="Arial" w:cs="Arial"/>
          <w:b/>
          <w:bCs/>
          <w:color w:val="000000" w:themeColor="text1"/>
          <w:spacing w:val="-10"/>
          <w:kern w:val="28"/>
          <w:sz w:val="56"/>
          <w:szCs w:val="56"/>
          <w:lang w:eastAsia="en-US"/>
        </w:rPr>
      </w:pPr>
      <w:r>
        <w:rPr>
          <w:rFonts w:ascii="Arial" w:hAnsi="Arial" w:cs="Arial"/>
          <w:sz w:val="56"/>
          <w:szCs w:val="56"/>
        </w:rPr>
        <w:t>U</w:t>
      </w:r>
      <w:r w:rsidRPr="00614C59">
        <w:rPr>
          <w:rFonts w:ascii="Arial" w:hAnsi="Arial" w:cs="Arial"/>
          <w:sz w:val="56"/>
          <w:szCs w:val="56"/>
        </w:rPr>
        <w:t>tställning</w:t>
      </w:r>
      <w:r w:rsidR="00621E42" w:rsidRPr="00CD2EF1">
        <w:rPr>
          <w:rFonts w:ascii="Arial" w:eastAsiaTheme="majorEastAsia" w:hAnsi="Arial" w:cs="Arial"/>
          <w:color w:val="000000" w:themeColor="text1"/>
          <w:spacing w:val="-10"/>
          <w:kern w:val="28"/>
          <w:sz w:val="56"/>
          <w:szCs w:val="56"/>
          <w:lang w:eastAsia="en-US"/>
        </w:rPr>
        <w:t xml:space="preserve">: </w:t>
      </w:r>
      <w:r w:rsidR="00A320CF" w:rsidRPr="00CD2EF1">
        <w:rPr>
          <w:rFonts w:ascii="Arial" w:eastAsiaTheme="majorEastAsia" w:hAnsi="Arial" w:cs="Arial"/>
          <w:b/>
          <w:bCs/>
          <w:color w:val="000000" w:themeColor="text1"/>
          <w:spacing w:val="-10"/>
          <w:kern w:val="28"/>
          <w:sz w:val="56"/>
          <w:szCs w:val="56"/>
          <w:lang w:eastAsia="en-US"/>
        </w:rPr>
        <w:t>Berta Hansson</w:t>
      </w:r>
    </w:p>
    <w:p w14:paraId="40D82D18" w14:textId="77777777" w:rsidR="00535198" w:rsidRPr="00535198" w:rsidRDefault="00535198" w:rsidP="00040D3B">
      <w:r w:rsidRPr="00535198">
        <w:t>2025 mottog museet ett stort antal skisser och teckningar från Berta Hanssons släkt. Skisser på skolbarn, från resor i Afrika och Europa, religiösa bilder, underlag till vävar, människorna kring Berta och mycket mer. Dessa visas tillsammans med målningar, textila verk och skulptur. Utställningen sträcker sig från Berta Hanssons första målningar av skolbarn i Fredrika till hennes sista fågelmålning.  </w:t>
      </w:r>
    </w:p>
    <w:p w14:paraId="4046DB5E" w14:textId="6BE51079" w:rsidR="00535198" w:rsidRDefault="00535198" w:rsidP="00040D3B">
      <w:r w:rsidRPr="00535198">
        <w:t xml:space="preserve">Utställningen visas på Västerbottens </w:t>
      </w:r>
      <w:r w:rsidR="004F41B3" w:rsidRPr="00535198">
        <w:t>museum 27</w:t>
      </w:r>
      <w:r w:rsidRPr="00535198">
        <w:t xml:space="preserve"> september 2026 — 22 augusti 2027.</w:t>
      </w:r>
    </w:p>
    <w:p w14:paraId="5451F425" w14:textId="77777777" w:rsidR="004F41B3" w:rsidRPr="00535198" w:rsidRDefault="004F41B3" w:rsidP="00040D3B"/>
    <w:p w14:paraId="478CC1D2" w14:textId="35DD2F6D" w:rsidR="00EE05DA" w:rsidRPr="004F41B3" w:rsidRDefault="00EE05DA" w:rsidP="00040D3B">
      <w:pPr>
        <w:rPr>
          <w:b/>
          <w:bCs/>
        </w:rPr>
      </w:pPr>
      <w:r w:rsidRPr="004F41B3">
        <w:rPr>
          <w:b/>
          <w:bCs/>
        </w:rPr>
        <w:t xml:space="preserve">Onsdag 7 oktober </w:t>
      </w:r>
      <w:proofErr w:type="spellStart"/>
      <w:r w:rsidRPr="004F41B3">
        <w:rPr>
          <w:b/>
          <w:bCs/>
        </w:rPr>
        <w:t>kl</w:t>
      </w:r>
      <w:proofErr w:type="spellEnd"/>
      <w:r w:rsidR="000D5249">
        <w:rPr>
          <w:b/>
          <w:bCs/>
        </w:rPr>
        <w:t xml:space="preserve"> </w:t>
      </w:r>
      <w:r w:rsidRPr="004F41B3">
        <w:rPr>
          <w:b/>
          <w:bCs/>
        </w:rPr>
        <w:t>18</w:t>
      </w:r>
      <w:r w:rsidR="000D5249">
        <w:rPr>
          <w:b/>
          <w:bCs/>
        </w:rPr>
        <w:t>.</w:t>
      </w:r>
      <w:r w:rsidRPr="004F41B3">
        <w:rPr>
          <w:b/>
          <w:bCs/>
        </w:rPr>
        <w:t>00</w:t>
      </w:r>
      <w:r w:rsidR="00535198" w:rsidRPr="004F41B3">
        <w:rPr>
          <w:b/>
          <w:bCs/>
        </w:rPr>
        <w:t xml:space="preserve"> </w:t>
      </w:r>
      <w:r w:rsidR="000D5249">
        <w:rPr>
          <w:b/>
          <w:bCs/>
        </w:rPr>
        <w:t>–</w:t>
      </w:r>
      <w:r w:rsidR="00535198" w:rsidRPr="004F41B3">
        <w:rPr>
          <w:b/>
          <w:bCs/>
        </w:rPr>
        <w:t xml:space="preserve"> 19</w:t>
      </w:r>
      <w:r w:rsidR="000D5249">
        <w:rPr>
          <w:b/>
          <w:bCs/>
        </w:rPr>
        <w:t>.</w:t>
      </w:r>
      <w:r w:rsidR="00535198" w:rsidRPr="004F41B3">
        <w:rPr>
          <w:b/>
          <w:bCs/>
        </w:rPr>
        <w:t>00</w:t>
      </w:r>
      <w:r w:rsidR="0066063A" w:rsidRPr="004F41B3">
        <w:rPr>
          <w:b/>
          <w:bCs/>
        </w:rPr>
        <w:t xml:space="preserve"> Västerbottens museum</w:t>
      </w:r>
      <w:r w:rsidR="000D5249">
        <w:rPr>
          <w:b/>
          <w:bCs/>
        </w:rPr>
        <w:t xml:space="preserve">, </w:t>
      </w:r>
      <w:r w:rsidR="000E52F4" w:rsidRPr="004F41B3">
        <w:rPr>
          <w:b/>
          <w:bCs/>
        </w:rPr>
        <w:t>Hall 1</w:t>
      </w:r>
    </w:p>
    <w:p w14:paraId="6D5D164C" w14:textId="77777777" w:rsidR="000E52F4" w:rsidRDefault="000E52F4" w:rsidP="00040D3B">
      <w:pPr>
        <w:rPr>
          <w:b/>
          <w:bCs/>
        </w:rPr>
      </w:pPr>
    </w:p>
    <w:p w14:paraId="2ADBE892" w14:textId="795035AE" w:rsidR="001E646C" w:rsidRDefault="001E646C" w:rsidP="00040D3B">
      <w:r w:rsidRPr="006A5EA8">
        <w:t xml:space="preserve">Berta Hansson (1910–1994) växte upp i Hammerdal i Jämtland och arbetade under 1930-talet i Fredrika som folkskollärare. Här började hon </w:t>
      </w:r>
      <w:r w:rsidRPr="006A5EA8">
        <w:lastRenderedPageBreak/>
        <w:t>måla och teckna av sina elever. Hon fick sedan sitt genombrott som konstnär i mitten av 1940-talet och flyttade så småningom till Stockholm. </w:t>
      </w:r>
    </w:p>
    <w:p w14:paraId="0F475137" w14:textId="77777777" w:rsidR="001E646C" w:rsidRPr="006A5EA8" w:rsidRDefault="001E646C" w:rsidP="00040D3B"/>
    <w:p w14:paraId="5175E6C7" w14:textId="77777777" w:rsidR="001E646C" w:rsidRPr="006A5EA8" w:rsidRDefault="001E646C" w:rsidP="00040D3B">
      <w:r w:rsidRPr="006A5EA8">
        <w:t>Utställningen sträcker sig från Berta Hanssons första målningar av skolbarn i Fredrika till hennes sista fågelmålning. </w:t>
      </w:r>
    </w:p>
    <w:p w14:paraId="6AA72FA6" w14:textId="77777777" w:rsidR="001E646C" w:rsidRDefault="001E646C" w:rsidP="00040D3B">
      <w:pPr>
        <w:rPr>
          <w:b/>
          <w:bCs/>
        </w:rPr>
      </w:pPr>
    </w:p>
    <w:p w14:paraId="791FAF94" w14:textId="4F8EA0E8" w:rsidR="001E646C" w:rsidRPr="005637FD" w:rsidRDefault="001E646C" w:rsidP="00040D3B">
      <w:pPr>
        <w:ind w:left="1304"/>
        <w:rPr>
          <w:rFonts w:cs="Arial"/>
          <w:szCs w:val="28"/>
        </w:rPr>
      </w:pPr>
      <w:r w:rsidRPr="00964E5B">
        <w:rPr>
          <w:rFonts w:cs="Arial"/>
          <w:b/>
          <w:bCs/>
          <w:szCs w:val="28"/>
        </w:rPr>
        <w:t>Målgrupp:</w:t>
      </w:r>
      <w:r w:rsidRPr="005637FD">
        <w:rPr>
          <w:rFonts w:cs="Arial"/>
          <w:szCs w:val="28"/>
        </w:rPr>
        <w:t xml:space="preserve"> </w:t>
      </w:r>
      <w:r w:rsidR="005637FD" w:rsidRPr="005637FD">
        <w:rPr>
          <w:rFonts w:cs="Arial"/>
          <w:szCs w:val="28"/>
        </w:rPr>
        <w:t>Alla</w:t>
      </w:r>
    </w:p>
    <w:p w14:paraId="4F9FAADD" w14:textId="1837F1C7" w:rsidR="001E646C" w:rsidRPr="005637FD" w:rsidRDefault="001E646C" w:rsidP="00040D3B">
      <w:pPr>
        <w:ind w:left="1304"/>
        <w:rPr>
          <w:rFonts w:cs="Arial"/>
          <w:szCs w:val="28"/>
        </w:rPr>
      </w:pPr>
      <w:r w:rsidRPr="00964E5B">
        <w:rPr>
          <w:rFonts w:cs="Arial"/>
          <w:b/>
          <w:bCs/>
          <w:szCs w:val="28"/>
        </w:rPr>
        <w:t>Längd</w:t>
      </w:r>
      <w:r w:rsidRPr="005637FD">
        <w:rPr>
          <w:rFonts w:cs="Arial"/>
          <w:szCs w:val="28"/>
        </w:rPr>
        <w:t xml:space="preserve">: </w:t>
      </w:r>
      <w:r w:rsidR="005637FD" w:rsidRPr="005637FD">
        <w:rPr>
          <w:rFonts w:cs="Arial"/>
          <w:szCs w:val="28"/>
        </w:rPr>
        <w:t xml:space="preserve">ca. </w:t>
      </w:r>
      <w:r w:rsidR="00535198" w:rsidRPr="00535198">
        <w:rPr>
          <w:rFonts w:cs="Arial"/>
          <w:szCs w:val="28"/>
        </w:rPr>
        <w:t>60 min, inklusive frågor</w:t>
      </w:r>
    </w:p>
    <w:p w14:paraId="3B6AC1EB" w14:textId="70D889DC" w:rsidR="001E646C" w:rsidRPr="005637FD" w:rsidRDefault="001E646C" w:rsidP="00040D3B">
      <w:pPr>
        <w:ind w:left="1304"/>
        <w:rPr>
          <w:rFonts w:cs="Arial"/>
          <w:szCs w:val="28"/>
        </w:rPr>
      </w:pPr>
      <w:r w:rsidRPr="00964E5B">
        <w:rPr>
          <w:rFonts w:cs="Arial"/>
          <w:b/>
          <w:bCs/>
          <w:szCs w:val="28"/>
        </w:rPr>
        <w:t>Syntolkningspris:</w:t>
      </w:r>
      <w:r w:rsidR="005637FD" w:rsidRPr="005637FD">
        <w:rPr>
          <w:rFonts w:cs="Arial"/>
          <w:szCs w:val="28"/>
        </w:rPr>
        <w:t xml:space="preserve"> Gratis</w:t>
      </w:r>
    </w:p>
    <w:p w14:paraId="099E21DA" w14:textId="77777777" w:rsidR="001E646C" w:rsidRPr="00DB1C54" w:rsidRDefault="001E646C"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128554A2" w14:textId="267F9220" w:rsidR="001E646C" w:rsidRPr="00DB1C54" w:rsidRDefault="001E646C"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w:t>
      </w:r>
      <w:r w:rsidR="00BC3824">
        <w:rPr>
          <w:rFonts w:cs="Arial"/>
          <w:color w:val="000000" w:themeColor="text1"/>
          <w:szCs w:val="28"/>
        </w:rPr>
        <w:t>Västerbottens Museum</w:t>
      </w:r>
    </w:p>
    <w:p w14:paraId="200C7351" w14:textId="77777777" w:rsidR="001E646C" w:rsidRPr="00DB1C54" w:rsidRDefault="001E646C"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Pr>
          <w:rFonts w:cs="Arial"/>
          <w:color w:val="000000" w:themeColor="text1"/>
          <w:szCs w:val="28"/>
        </w:rPr>
        <w:t>Stina Lundin</w:t>
      </w:r>
    </w:p>
    <w:p w14:paraId="18B0A133" w14:textId="5A2E5A75" w:rsidR="001E646C" w:rsidRPr="005637FD" w:rsidRDefault="001E646C" w:rsidP="00040D3B">
      <w:pPr>
        <w:ind w:left="1304"/>
        <w:rPr>
          <w:rFonts w:cs="Arial"/>
          <w:szCs w:val="28"/>
        </w:rPr>
      </w:pPr>
      <w:r w:rsidRPr="00964E5B">
        <w:rPr>
          <w:rFonts w:cs="Arial"/>
          <w:b/>
          <w:bCs/>
          <w:szCs w:val="28"/>
        </w:rPr>
        <w:t>Bokas senast:</w:t>
      </w:r>
      <w:r w:rsidRPr="005637FD">
        <w:rPr>
          <w:rFonts w:cs="Arial"/>
          <w:szCs w:val="28"/>
        </w:rPr>
        <w:t xml:space="preserve"> </w:t>
      </w:r>
      <w:r w:rsidR="00535198">
        <w:rPr>
          <w:rFonts w:cs="Arial"/>
          <w:szCs w:val="28"/>
        </w:rPr>
        <w:t>5 oktober</w:t>
      </w:r>
    </w:p>
    <w:p w14:paraId="613C307A" w14:textId="54B4ED33" w:rsidR="00BC3824" w:rsidRDefault="00BC3824" w:rsidP="00040D3B">
      <w:pPr>
        <w:rPr>
          <w:rFonts w:cs="Arial"/>
          <w:color w:val="000000" w:themeColor="text1"/>
          <w:szCs w:val="28"/>
        </w:rPr>
      </w:pPr>
      <w:r>
        <w:rPr>
          <w:rFonts w:cs="Arial"/>
          <w:color w:val="000000" w:themeColor="text1"/>
          <w:szCs w:val="28"/>
        </w:rPr>
        <w:t>…………………………………………………………………………………….</w:t>
      </w:r>
    </w:p>
    <w:p w14:paraId="4300EA67" w14:textId="77777777" w:rsidR="00FE4F31" w:rsidRDefault="00FE4F31" w:rsidP="00040D3B">
      <w:pPr>
        <w:rPr>
          <w:rFonts w:cs="Arial"/>
          <w:color w:val="000000" w:themeColor="text1"/>
          <w:szCs w:val="28"/>
        </w:rPr>
      </w:pPr>
    </w:p>
    <w:p w14:paraId="6358FB58" w14:textId="628478F9" w:rsidR="0014114C" w:rsidRPr="00CD2EF1" w:rsidRDefault="0014114C" w:rsidP="00040D3B">
      <w:pPr>
        <w:pStyle w:val="Normalwebb"/>
        <w:rPr>
          <w:rFonts w:ascii="Arial" w:eastAsiaTheme="minorHAnsi" w:hAnsi="Arial" w:cs="Arial"/>
          <w:color w:val="000000" w:themeColor="text1"/>
          <w:sz w:val="28"/>
          <w:szCs w:val="28"/>
          <w:lang w:eastAsia="en-US"/>
        </w:rPr>
      </w:pPr>
      <w:r w:rsidRPr="00CD2EF1">
        <w:rPr>
          <w:rFonts w:ascii="Arial" w:eastAsiaTheme="majorEastAsia" w:hAnsi="Arial" w:cs="Arial"/>
          <w:color w:val="000000" w:themeColor="text1"/>
          <w:spacing w:val="-10"/>
          <w:kern w:val="28"/>
          <w:sz w:val="56"/>
          <w:szCs w:val="56"/>
          <w:lang w:eastAsia="en-US"/>
        </w:rPr>
        <w:t>Dans:</w:t>
      </w:r>
      <w:r w:rsidRPr="00CD2EF1">
        <w:rPr>
          <w:rFonts w:ascii="Arial" w:eastAsiaTheme="majorEastAsia" w:hAnsi="Arial" w:cs="Arial"/>
          <w:b/>
          <w:bCs/>
          <w:color w:val="000000" w:themeColor="text1"/>
          <w:spacing w:val="-10"/>
          <w:kern w:val="28"/>
          <w:sz w:val="56"/>
          <w:szCs w:val="56"/>
          <w:lang w:eastAsia="en-US"/>
        </w:rPr>
        <w:t xml:space="preserve"> </w:t>
      </w:r>
      <w:proofErr w:type="spellStart"/>
      <w:r w:rsidRPr="00CD2EF1">
        <w:rPr>
          <w:rFonts w:ascii="Arial" w:eastAsiaTheme="majorEastAsia" w:hAnsi="Arial" w:cs="Arial"/>
          <w:b/>
          <w:bCs/>
          <w:color w:val="000000" w:themeColor="text1"/>
          <w:spacing w:val="-10"/>
          <w:kern w:val="28"/>
          <w:sz w:val="56"/>
          <w:szCs w:val="56"/>
          <w:lang w:eastAsia="en-US"/>
        </w:rPr>
        <w:t>Malandin</w:t>
      </w:r>
      <w:proofErr w:type="spellEnd"/>
      <w:r w:rsidRPr="00CD2EF1">
        <w:rPr>
          <w:rFonts w:ascii="Arial" w:eastAsiaTheme="majorEastAsia" w:hAnsi="Arial" w:cs="Arial"/>
          <w:b/>
          <w:bCs/>
          <w:color w:val="000000" w:themeColor="text1"/>
          <w:spacing w:val="-10"/>
          <w:kern w:val="28"/>
          <w:sz w:val="56"/>
          <w:szCs w:val="56"/>
          <w:lang w:eastAsia="en-US"/>
        </w:rPr>
        <w:t xml:space="preserve"> Ballet Biarritz </w:t>
      </w:r>
      <w:r w:rsidRPr="00CD2EF1">
        <w:rPr>
          <w:rFonts w:ascii="Arial" w:eastAsiaTheme="majorEastAsia" w:hAnsi="Arial" w:cs="Arial"/>
          <w:color w:val="000000" w:themeColor="text1"/>
          <w:spacing w:val="-10"/>
          <w:kern w:val="28"/>
          <w:sz w:val="56"/>
          <w:szCs w:val="56"/>
          <w:lang w:eastAsia="en-US"/>
        </w:rPr>
        <w:t>möter Norrlandsoperans symfoniorkester</w:t>
      </w:r>
    </w:p>
    <w:p w14:paraId="67AF37AF" w14:textId="77777777" w:rsidR="0014114C" w:rsidRPr="006D31FB" w:rsidRDefault="0014114C" w:rsidP="00040D3B">
      <w:pPr>
        <w:rPr>
          <w:rStyle w:val="Stark"/>
          <w:rFonts w:eastAsiaTheme="majorEastAsia"/>
          <w:b w:val="0"/>
          <w:bCs w:val="0"/>
          <w:color w:val="000000"/>
        </w:rPr>
      </w:pPr>
      <w:r w:rsidRPr="006D31FB">
        <w:rPr>
          <w:color w:val="000000"/>
        </w:rPr>
        <w:t>Upplev en enastående kväll när det hyllade franska kompaniet</w:t>
      </w:r>
      <w:r w:rsidRPr="006D31FB">
        <w:rPr>
          <w:rStyle w:val="apple-converted-space"/>
          <w:rFonts w:eastAsiaTheme="majorEastAsia"/>
          <w:color w:val="000000"/>
        </w:rPr>
        <w:t> </w:t>
      </w:r>
      <w:proofErr w:type="spellStart"/>
      <w:r w:rsidRPr="006D31FB">
        <w:rPr>
          <w:rStyle w:val="Stark"/>
          <w:rFonts w:eastAsiaTheme="majorEastAsia"/>
          <w:b w:val="0"/>
          <w:bCs w:val="0"/>
          <w:color w:val="000000"/>
        </w:rPr>
        <w:t>Malandain</w:t>
      </w:r>
      <w:proofErr w:type="spellEnd"/>
      <w:r w:rsidRPr="006D31FB">
        <w:rPr>
          <w:rStyle w:val="Stark"/>
          <w:rFonts w:eastAsiaTheme="majorEastAsia"/>
          <w:b w:val="0"/>
          <w:bCs w:val="0"/>
          <w:color w:val="000000"/>
        </w:rPr>
        <w:t xml:space="preserve"> Ballet Biarritz</w:t>
      </w:r>
      <w:r w:rsidRPr="006D31FB">
        <w:rPr>
          <w:rStyle w:val="apple-converted-space"/>
          <w:rFonts w:eastAsiaTheme="majorEastAsia"/>
          <w:color w:val="000000"/>
        </w:rPr>
        <w:t> </w:t>
      </w:r>
      <w:r w:rsidRPr="006D31FB">
        <w:rPr>
          <w:color w:val="000000"/>
        </w:rPr>
        <w:t>gästar Norrlandsoperan med två verk som förenar kraft, elegans och musikalitet på högsta nivå. På scen står</w:t>
      </w:r>
      <w:r w:rsidRPr="006D31FB">
        <w:rPr>
          <w:rStyle w:val="apple-converted-space"/>
          <w:rFonts w:eastAsiaTheme="majorEastAsia"/>
          <w:color w:val="000000"/>
        </w:rPr>
        <w:t> </w:t>
      </w:r>
      <w:r w:rsidRPr="006D31FB">
        <w:rPr>
          <w:rStyle w:val="Stark"/>
          <w:rFonts w:eastAsiaTheme="majorEastAsia"/>
          <w:b w:val="0"/>
          <w:bCs w:val="0"/>
          <w:color w:val="000000"/>
        </w:rPr>
        <w:t>22 dansare</w:t>
      </w:r>
      <w:r w:rsidRPr="006D31FB">
        <w:rPr>
          <w:color w:val="000000"/>
        </w:rPr>
        <w:t>, alla klassiskt skolade men med ett samtida uttryck</w:t>
      </w:r>
      <w:r>
        <w:rPr>
          <w:color w:val="000000"/>
        </w:rPr>
        <w:t>.</w:t>
      </w:r>
      <w:r w:rsidRPr="006D31FB">
        <w:rPr>
          <w:color w:val="000000"/>
        </w:rPr>
        <w:t xml:space="preserve"> </w:t>
      </w:r>
      <w:r w:rsidRPr="006D31FB">
        <w:rPr>
          <w:rStyle w:val="Stark"/>
          <w:rFonts w:eastAsiaTheme="majorEastAsia"/>
          <w:b w:val="0"/>
          <w:bCs w:val="0"/>
          <w:color w:val="000000"/>
        </w:rPr>
        <w:t>Musiken framförs live av Norrlandsoperans Symfoniorkester.</w:t>
      </w:r>
    </w:p>
    <w:p w14:paraId="47F810D0" w14:textId="77777777" w:rsidR="0014114C" w:rsidRDefault="0014114C" w:rsidP="00040D3B">
      <w:pPr>
        <w:rPr>
          <w:rFonts w:cs="Arial"/>
          <w:color w:val="000000" w:themeColor="text1"/>
          <w:szCs w:val="28"/>
        </w:rPr>
      </w:pPr>
    </w:p>
    <w:p w14:paraId="12A9C60B" w14:textId="40B0F76B" w:rsidR="0014114C" w:rsidRDefault="0014114C" w:rsidP="00040D3B">
      <w:pPr>
        <w:rPr>
          <w:b/>
          <w:bCs/>
        </w:rPr>
      </w:pPr>
      <w:r>
        <w:rPr>
          <w:b/>
          <w:bCs/>
        </w:rPr>
        <w:t>Lördag 17 oktober</w:t>
      </w:r>
      <w:r w:rsidRPr="005E09B2">
        <w:rPr>
          <w:b/>
          <w:bCs/>
        </w:rPr>
        <w:t xml:space="preserve"> </w:t>
      </w:r>
      <w:proofErr w:type="spellStart"/>
      <w:r w:rsidRPr="005E09B2">
        <w:rPr>
          <w:b/>
          <w:bCs/>
        </w:rPr>
        <w:t>kl</w:t>
      </w:r>
      <w:proofErr w:type="spellEnd"/>
      <w:r w:rsidR="000D5249">
        <w:rPr>
          <w:b/>
          <w:bCs/>
        </w:rPr>
        <w:t xml:space="preserve"> </w:t>
      </w:r>
      <w:r w:rsidRPr="005E09B2">
        <w:rPr>
          <w:b/>
          <w:bCs/>
        </w:rPr>
        <w:t>19.00</w:t>
      </w:r>
      <w:r>
        <w:rPr>
          <w:b/>
          <w:bCs/>
        </w:rPr>
        <w:t>.</w:t>
      </w:r>
      <w:r w:rsidRPr="005E09B2">
        <w:rPr>
          <w:b/>
          <w:bCs/>
        </w:rPr>
        <w:t xml:space="preserve"> Norrlandsoperan</w:t>
      </w:r>
      <w:r w:rsidR="000D5249">
        <w:rPr>
          <w:b/>
          <w:bCs/>
        </w:rPr>
        <w:t xml:space="preserve">, </w:t>
      </w:r>
      <w:r w:rsidRPr="005E09B2">
        <w:rPr>
          <w:b/>
          <w:bCs/>
        </w:rPr>
        <w:t>Stora scenen</w:t>
      </w:r>
    </w:p>
    <w:p w14:paraId="161F5C9B" w14:textId="77777777" w:rsidR="0014114C" w:rsidRPr="00F15D6C" w:rsidRDefault="0014114C" w:rsidP="00040D3B">
      <w:pPr>
        <w:pStyle w:val="Normalwebb"/>
        <w:rPr>
          <w:rFonts w:ascii="Arial" w:hAnsi="Arial" w:cs="Arial"/>
          <w:color w:val="000000"/>
          <w:sz w:val="28"/>
          <w:szCs w:val="28"/>
        </w:rPr>
      </w:pPr>
      <w:r w:rsidRPr="00F15D6C">
        <w:rPr>
          <w:rFonts w:ascii="Arial" w:hAnsi="Arial" w:cs="Arial"/>
          <w:color w:val="000000"/>
          <w:sz w:val="28"/>
          <w:szCs w:val="28"/>
        </w:rPr>
        <w:t>Kvällen inleds med</w:t>
      </w:r>
      <w:r w:rsidRPr="00F15D6C">
        <w:rPr>
          <w:rStyle w:val="apple-converted-space"/>
          <w:rFonts w:ascii="Arial" w:eastAsiaTheme="majorEastAsia" w:hAnsi="Arial" w:cs="Arial"/>
          <w:color w:val="000000"/>
          <w:sz w:val="28"/>
          <w:szCs w:val="28"/>
        </w:rPr>
        <w:t> </w:t>
      </w:r>
      <w:r w:rsidRPr="00F15D6C">
        <w:rPr>
          <w:rStyle w:val="Stark"/>
          <w:rFonts w:ascii="Arial" w:eastAsiaTheme="majorEastAsia" w:hAnsi="Arial" w:cs="Arial"/>
          <w:color w:val="000000"/>
          <w:sz w:val="28"/>
          <w:szCs w:val="28"/>
        </w:rPr>
        <w:t>Eldfågeln</w:t>
      </w:r>
      <w:r w:rsidRPr="00F15D6C">
        <w:rPr>
          <w:rFonts w:ascii="Arial" w:hAnsi="Arial" w:cs="Arial"/>
          <w:color w:val="000000"/>
          <w:sz w:val="28"/>
          <w:szCs w:val="28"/>
        </w:rPr>
        <w:t xml:space="preserve">, dansad till Igor Stravinskijs ikoniska musik. Här lyfter koreografen Thierry </w:t>
      </w:r>
      <w:proofErr w:type="spellStart"/>
      <w:r w:rsidRPr="00F15D6C">
        <w:rPr>
          <w:rFonts w:ascii="Arial" w:hAnsi="Arial" w:cs="Arial"/>
          <w:color w:val="000000"/>
          <w:sz w:val="28"/>
          <w:szCs w:val="28"/>
        </w:rPr>
        <w:t>Malandain</w:t>
      </w:r>
      <w:proofErr w:type="spellEnd"/>
      <w:r w:rsidRPr="00F15D6C">
        <w:rPr>
          <w:rFonts w:ascii="Arial" w:hAnsi="Arial" w:cs="Arial"/>
          <w:color w:val="000000"/>
          <w:sz w:val="28"/>
          <w:szCs w:val="28"/>
        </w:rPr>
        <w:t xml:space="preserve"> fram verkets tidlösa teman, ljus, hopp och förvandling, i en tolkning där dansen bär Stravinskijs gnistrande rytmik och dramatiska färgskala.</w:t>
      </w:r>
    </w:p>
    <w:p w14:paraId="4C305A29" w14:textId="77777777" w:rsidR="0014114C" w:rsidRPr="00F15D6C" w:rsidRDefault="0014114C" w:rsidP="00040D3B">
      <w:pPr>
        <w:pStyle w:val="Normalwebb"/>
        <w:rPr>
          <w:rFonts w:ascii="Arial" w:hAnsi="Arial" w:cs="Arial"/>
          <w:color w:val="000000"/>
          <w:sz w:val="28"/>
          <w:szCs w:val="28"/>
        </w:rPr>
      </w:pPr>
      <w:r w:rsidRPr="00F15D6C">
        <w:rPr>
          <w:rFonts w:ascii="Arial" w:hAnsi="Arial" w:cs="Arial"/>
          <w:color w:val="000000"/>
          <w:sz w:val="28"/>
          <w:szCs w:val="28"/>
        </w:rPr>
        <w:t>I akt två följer</w:t>
      </w:r>
      <w:r w:rsidRPr="00F15D6C">
        <w:rPr>
          <w:rStyle w:val="apple-converted-space"/>
          <w:rFonts w:ascii="Arial" w:eastAsiaTheme="majorEastAsia" w:hAnsi="Arial" w:cs="Arial"/>
          <w:color w:val="000000"/>
          <w:sz w:val="28"/>
          <w:szCs w:val="28"/>
        </w:rPr>
        <w:t> </w:t>
      </w:r>
      <w:r w:rsidRPr="00F15D6C">
        <w:rPr>
          <w:rStyle w:val="Stark"/>
          <w:rFonts w:ascii="Arial" w:eastAsiaTheme="majorEastAsia" w:hAnsi="Arial" w:cs="Arial"/>
          <w:color w:val="000000"/>
          <w:sz w:val="28"/>
          <w:szCs w:val="28"/>
        </w:rPr>
        <w:t>De fyra årstiderna</w:t>
      </w:r>
      <w:r w:rsidRPr="00F15D6C">
        <w:rPr>
          <w:rFonts w:ascii="Arial" w:hAnsi="Arial" w:cs="Arial"/>
          <w:color w:val="000000"/>
          <w:sz w:val="28"/>
          <w:szCs w:val="28"/>
        </w:rPr>
        <w:t xml:space="preserve">, en lekfull och storslagen koreografisk väv av två barocka mästare: Antonio Vivaldi och den mindre kände men briljante Giovanni Antonio Guido. Musiken rör sig från det välbekanta till det överraskande och skapar en rik, poetisk fond för </w:t>
      </w:r>
      <w:proofErr w:type="spellStart"/>
      <w:r w:rsidRPr="00F15D6C">
        <w:rPr>
          <w:rFonts w:ascii="Arial" w:hAnsi="Arial" w:cs="Arial"/>
          <w:color w:val="000000"/>
          <w:sz w:val="28"/>
          <w:szCs w:val="28"/>
        </w:rPr>
        <w:t>Malandains</w:t>
      </w:r>
      <w:proofErr w:type="spellEnd"/>
      <w:r w:rsidRPr="00F15D6C">
        <w:rPr>
          <w:rFonts w:ascii="Arial" w:hAnsi="Arial" w:cs="Arial"/>
          <w:color w:val="000000"/>
          <w:sz w:val="28"/>
          <w:szCs w:val="28"/>
        </w:rPr>
        <w:t xml:space="preserve"> harmoniska och energifyllda koreografi.</w:t>
      </w:r>
    </w:p>
    <w:p w14:paraId="75FFA50B" w14:textId="77777777" w:rsidR="0014114C" w:rsidRPr="00F15D6C" w:rsidRDefault="0014114C" w:rsidP="00040D3B">
      <w:pPr>
        <w:rPr>
          <w:rFonts w:cs="Arial"/>
          <w:color w:val="000000"/>
        </w:rPr>
      </w:pPr>
      <w:r w:rsidRPr="00F15D6C">
        <w:rPr>
          <w:rFonts w:cs="Arial"/>
          <w:color w:val="000000"/>
        </w:rPr>
        <w:t>En kväll som lyfter, berör och stannar kvar. Vi hoppas att du är med när ridån går upp!</w:t>
      </w:r>
    </w:p>
    <w:p w14:paraId="6B6B8224" w14:textId="77777777" w:rsidR="0014114C" w:rsidRPr="00DB1C54" w:rsidRDefault="0014114C" w:rsidP="00040D3B">
      <w:pPr>
        <w:ind w:left="1304"/>
        <w:rPr>
          <w:rFonts w:cs="Arial"/>
          <w:color w:val="000000" w:themeColor="text1"/>
          <w:szCs w:val="28"/>
        </w:rPr>
      </w:pPr>
      <w:r>
        <w:rPr>
          <w:rFonts w:cs="Arial"/>
          <w:color w:val="000000" w:themeColor="text1"/>
          <w:szCs w:val="28"/>
        </w:rPr>
        <w:br/>
      </w:r>
      <w:r w:rsidRPr="00964E5B">
        <w:rPr>
          <w:rFonts w:cs="Arial"/>
          <w:b/>
          <w:bCs/>
          <w:color w:val="000000" w:themeColor="text1"/>
          <w:szCs w:val="28"/>
        </w:rPr>
        <w:t>Målgrupp:</w:t>
      </w:r>
      <w:r w:rsidRPr="00DB1C54">
        <w:rPr>
          <w:rFonts w:cs="Arial"/>
          <w:color w:val="000000" w:themeColor="text1"/>
          <w:szCs w:val="28"/>
        </w:rPr>
        <w:t xml:space="preserve"> vuxna</w:t>
      </w:r>
    </w:p>
    <w:p w14:paraId="166C95B1" w14:textId="6010A115" w:rsidR="0014114C" w:rsidRPr="00DB1C54" w:rsidRDefault="0014114C"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 xml:space="preserve">2 timmar </w:t>
      </w:r>
      <w:proofErr w:type="spellStart"/>
      <w:r>
        <w:rPr>
          <w:rFonts w:cs="Arial"/>
          <w:color w:val="000000" w:themeColor="text1"/>
          <w:szCs w:val="28"/>
        </w:rPr>
        <w:t>inkl</w:t>
      </w:r>
      <w:proofErr w:type="spellEnd"/>
      <w:r>
        <w:rPr>
          <w:rFonts w:cs="Arial"/>
          <w:color w:val="000000" w:themeColor="text1"/>
          <w:szCs w:val="28"/>
        </w:rPr>
        <w:t xml:space="preserve"> 30 min paus</w:t>
      </w:r>
    </w:p>
    <w:p w14:paraId="5EB76F75" w14:textId="77777777" w:rsidR="0014114C" w:rsidRPr="00DB1C54" w:rsidRDefault="0014114C" w:rsidP="00040D3B">
      <w:pPr>
        <w:ind w:left="1304"/>
        <w:rPr>
          <w:rFonts w:cs="Arial"/>
          <w:color w:val="000000" w:themeColor="text1"/>
          <w:szCs w:val="28"/>
        </w:rPr>
      </w:pPr>
      <w:r w:rsidRPr="00964E5B">
        <w:rPr>
          <w:rFonts w:cs="Arial"/>
          <w:b/>
          <w:bCs/>
          <w:color w:val="000000" w:themeColor="text1"/>
          <w:szCs w:val="28"/>
        </w:rPr>
        <w:t>Syntolkningspris:</w:t>
      </w:r>
      <w:r w:rsidRPr="00DB1C54">
        <w:rPr>
          <w:rFonts w:cs="Arial"/>
          <w:color w:val="000000" w:themeColor="text1"/>
          <w:szCs w:val="28"/>
        </w:rPr>
        <w:t xml:space="preserve"> </w:t>
      </w:r>
      <w:r w:rsidRPr="00F3318E">
        <w:rPr>
          <w:rFonts w:cs="Arial"/>
          <w:color w:val="000000" w:themeColor="text1"/>
          <w:szCs w:val="28"/>
        </w:rPr>
        <w:t>200 kr</w:t>
      </w:r>
    </w:p>
    <w:p w14:paraId="3E3BB245" w14:textId="77777777" w:rsidR="0014114C" w:rsidRPr="00DB1C54" w:rsidRDefault="0014114C"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1332E7F2" w14:textId="77777777" w:rsidR="0014114C" w:rsidRPr="00DB1C54" w:rsidRDefault="0014114C"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Norrlandsoperan</w:t>
      </w:r>
    </w:p>
    <w:p w14:paraId="22F8F174" w14:textId="2FE19D21" w:rsidR="0014114C" w:rsidRPr="00DB1C54" w:rsidRDefault="0014114C" w:rsidP="00040D3B">
      <w:pPr>
        <w:ind w:left="1304"/>
        <w:rPr>
          <w:rFonts w:cs="Arial"/>
          <w:color w:val="000000" w:themeColor="text1"/>
          <w:szCs w:val="28"/>
        </w:rPr>
      </w:pPr>
      <w:r w:rsidRPr="00964E5B">
        <w:rPr>
          <w:rFonts w:cs="Arial"/>
          <w:b/>
          <w:bCs/>
          <w:color w:val="000000" w:themeColor="text1"/>
          <w:szCs w:val="28"/>
        </w:rPr>
        <w:lastRenderedPageBreak/>
        <w:t>Syntolk:</w:t>
      </w:r>
      <w:r w:rsidRPr="00DB1C54">
        <w:rPr>
          <w:rFonts w:cs="Arial"/>
          <w:color w:val="000000" w:themeColor="text1"/>
          <w:szCs w:val="28"/>
        </w:rPr>
        <w:t xml:space="preserve"> </w:t>
      </w:r>
      <w:r w:rsidR="008520E9">
        <w:rPr>
          <w:rFonts w:cs="Arial"/>
          <w:color w:val="000000" w:themeColor="text1"/>
          <w:szCs w:val="28"/>
        </w:rPr>
        <w:t>Stina Lundin</w:t>
      </w:r>
    </w:p>
    <w:p w14:paraId="4353AE01" w14:textId="3F8D7C22" w:rsidR="0014114C" w:rsidRPr="005637FD" w:rsidRDefault="0014114C" w:rsidP="00040D3B">
      <w:pPr>
        <w:ind w:left="1304"/>
        <w:rPr>
          <w:rFonts w:cs="Arial"/>
          <w:szCs w:val="28"/>
        </w:rPr>
      </w:pPr>
      <w:r w:rsidRPr="00964E5B">
        <w:rPr>
          <w:rFonts w:cs="Arial"/>
          <w:b/>
          <w:bCs/>
          <w:szCs w:val="28"/>
        </w:rPr>
        <w:t>Bokas senast:</w:t>
      </w:r>
      <w:r w:rsidRPr="005637FD">
        <w:rPr>
          <w:rFonts w:cs="Arial"/>
          <w:szCs w:val="28"/>
        </w:rPr>
        <w:t xml:space="preserve"> </w:t>
      </w:r>
      <w:r w:rsidR="005637FD" w:rsidRPr="005637FD">
        <w:rPr>
          <w:rFonts w:cs="Arial"/>
          <w:szCs w:val="28"/>
        </w:rPr>
        <w:t>1 oktober</w:t>
      </w:r>
    </w:p>
    <w:p w14:paraId="02430A28" w14:textId="23C25AA8" w:rsidR="008B7E17" w:rsidRPr="004A41BF" w:rsidRDefault="0071734E" w:rsidP="00040D3B">
      <w:pPr>
        <w:rPr>
          <w:rFonts w:cs="Arial"/>
          <w:color w:val="000000" w:themeColor="text1"/>
          <w:szCs w:val="28"/>
        </w:rPr>
      </w:pPr>
      <w:r>
        <w:rPr>
          <w:rFonts w:cs="Arial"/>
          <w:color w:val="000000" w:themeColor="text1"/>
          <w:szCs w:val="28"/>
        </w:rPr>
        <w:t>…………………………………………………………………………………….</w:t>
      </w:r>
    </w:p>
    <w:p w14:paraId="6F6D8653" w14:textId="77777777" w:rsidR="00964E5B" w:rsidRDefault="00964E5B" w:rsidP="00040D3B">
      <w:pPr>
        <w:rPr>
          <w:rFonts w:cs="Arial"/>
          <w:color w:val="000000" w:themeColor="text1"/>
          <w:sz w:val="56"/>
          <w:szCs w:val="56"/>
        </w:rPr>
      </w:pPr>
    </w:p>
    <w:p w14:paraId="1DC791CF" w14:textId="785EFF1A" w:rsidR="00F1547A" w:rsidRDefault="00F1547A" w:rsidP="00040D3B">
      <w:pPr>
        <w:rPr>
          <w:rFonts w:cs="Arial"/>
          <w:b/>
          <w:bCs/>
          <w:color w:val="000000" w:themeColor="text1"/>
          <w:sz w:val="56"/>
          <w:szCs w:val="56"/>
        </w:rPr>
      </w:pPr>
      <w:r w:rsidRPr="00F1547A">
        <w:rPr>
          <w:rFonts w:cs="Arial"/>
          <w:color w:val="000000" w:themeColor="text1"/>
          <w:sz w:val="56"/>
          <w:szCs w:val="56"/>
        </w:rPr>
        <w:t xml:space="preserve">Teater: </w:t>
      </w:r>
      <w:r w:rsidRPr="00F1547A">
        <w:rPr>
          <w:rFonts w:cs="Arial"/>
          <w:b/>
          <w:bCs/>
          <w:color w:val="000000" w:themeColor="text1"/>
          <w:sz w:val="56"/>
          <w:szCs w:val="56"/>
        </w:rPr>
        <w:t>Den enfaldige mördaren</w:t>
      </w:r>
    </w:p>
    <w:p w14:paraId="49A91652" w14:textId="3FADA5C6" w:rsidR="00F1547A" w:rsidRDefault="007417E2" w:rsidP="007417E2">
      <w:r>
        <w:br/>
      </w:r>
      <w:r w:rsidR="00F1547A" w:rsidRPr="0008061A">
        <w:t xml:space="preserve">Berättelsen bygger på Hans Alfredsons roman </w:t>
      </w:r>
      <w:r w:rsidR="00F1547A" w:rsidRPr="0008061A">
        <w:rPr>
          <w:i/>
          <w:iCs/>
        </w:rPr>
        <w:t>En ond man</w:t>
      </w:r>
      <w:r w:rsidR="00F1547A" w:rsidRPr="0008061A">
        <w:t xml:space="preserve"> från 1980 och den efterföljande kultfilmen. Nu får materialet en ny scenisk gestaltning av dramatikern Dennis Magnusson och regissören Dennis Sandin. Tillsammans har de tidigare skapat uppmärksammade produktioner som </w:t>
      </w:r>
      <w:r w:rsidR="00F1547A" w:rsidRPr="0008061A">
        <w:rPr>
          <w:i/>
          <w:iCs/>
        </w:rPr>
        <w:t>Dylansällskapet</w:t>
      </w:r>
      <w:r w:rsidR="00F1547A" w:rsidRPr="0008061A">
        <w:t> och </w:t>
      </w:r>
      <w:r w:rsidR="00F1547A" w:rsidRPr="0008061A">
        <w:rPr>
          <w:i/>
          <w:iCs/>
        </w:rPr>
        <w:t>Kikkiland</w:t>
      </w:r>
      <w:r w:rsidR="00F1547A" w:rsidRPr="0008061A">
        <w:t>.</w:t>
      </w:r>
    </w:p>
    <w:p w14:paraId="67A5E1EC" w14:textId="3969F592" w:rsidR="00F1547A" w:rsidRPr="00485DE5" w:rsidRDefault="007417E2" w:rsidP="007417E2">
      <w:pPr>
        <w:rPr>
          <w:b/>
          <w:bCs/>
        </w:rPr>
      </w:pPr>
      <w:r w:rsidRPr="007417E2">
        <w:rPr>
          <w:rFonts w:cs="Arial"/>
          <w:color w:val="000000" w:themeColor="text1"/>
          <w:szCs w:val="28"/>
        </w:rPr>
        <w:br/>
      </w:r>
      <w:r w:rsidR="00F1547A" w:rsidRPr="00485DE5">
        <w:rPr>
          <w:b/>
          <w:bCs/>
        </w:rPr>
        <w:t xml:space="preserve">Tisdag 3 november </w:t>
      </w:r>
      <w:proofErr w:type="spellStart"/>
      <w:r w:rsidR="00F1547A" w:rsidRPr="00485DE5">
        <w:rPr>
          <w:b/>
          <w:bCs/>
        </w:rPr>
        <w:t>kl</w:t>
      </w:r>
      <w:proofErr w:type="spellEnd"/>
      <w:r w:rsidR="00F1547A" w:rsidRPr="00485DE5">
        <w:rPr>
          <w:b/>
          <w:bCs/>
        </w:rPr>
        <w:t xml:space="preserve"> 1</w:t>
      </w:r>
      <w:r w:rsidR="001B36CA" w:rsidRPr="00485DE5">
        <w:rPr>
          <w:b/>
          <w:bCs/>
        </w:rPr>
        <w:t>9</w:t>
      </w:r>
      <w:r w:rsidR="000D5249">
        <w:rPr>
          <w:b/>
          <w:bCs/>
        </w:rPr>
        <w:t>.</w:t>
      </w:r>
      <w:r w:rsidR="00F1547A" w:rsidRPr="00485DE5">
        <w:rPr>
          <w:b/>
          <w:bCs/>
        </w:rPr>
        <w:t xml:space="preserve">00. Umeå </w:t>
      </w:r>
      <w:r w:rsidR="000D5249">
        <w:rPr>
          <w:b/>
          <w:bCs/>
        </w:rPr>
        <w:t>F</w:t>
      </w:r>
      <w:r w:rsidR="00F1547A" w:rsidRPr="00485DE5">
        <w:rPr>
          <w:b/>
          <w:bCs/>
        </w:rPr>
        <w:t xml:space="preserve">olkets </w:t>
      </w:r>
      <w:r w:rsidR="000D5249">
        <w:rPr>
          <w:b/>
          <w:bCs/>
        </w:rPr>
        <w:t>H</w:t>
      </w:r>
      <w:r w:rsidR="00F1547A" w:rsidRPr="00485DE5">
        <w:rPr>
          <w:b/>
          <w:bCs/>
        </w:rPr>
        <w:t>us</w:t>
      </w:r>
      <w:r w:rsidR="000D5249">
        <w:rPr>
          <w:b/>
          <w:bCs/>
        </w:rPr>
        <w:t>,</w:t>
      </w:r>
      <w:r w:rsidR="00F1547A" w:rsidRPr="00485DE5">
        <w:rPr>
          <w:b/>
          <w:bCs/>
        </w:rPr>
        <w:t xml:space="preserve"> Idun</w:t>
      </w:r>
    </w:p>
    <w:p w14:paraId="22550D8F" w14:textId="77777777" w:rsidR="001B36CA" w:rsidRPr="00485DE5" w:rsidRDefault="001B36CA" w:rsidP="00040D3B">
      <w:pPr>
        <w:rPr>
          <w:b/>
          <w:bCs/>
        </w:rPr>
      </w:pPr>
    </w:p>
    <w:p w14:paraId="75E812C7" w14:textId="77777777" w:rsidR="001B36CA" w:rsidRPr="001B36CA" w:rsidRDefault="001B36CA" w:rsidP="00040D3B">
      <w:r w:rsidRPr="001B36CA">
        <w:t>Den tystlåtne Sven Olsson lever ett skuggliv i 1930-talets Sverige. På grund av sitt talfel och sitt utseende hålls han utanför gemenskapen, reducerad till någon man skrattar åt eller ser förbi. Han är en god och omtänksam människa, någon som försöker göra rätt och ta hand om andra, men just det gör honom också sårbar. Han drömmer om att slippa fattigdomen, om att bli sedd, om att få räknas som människa. </w:t>
      </w:r>
    </w:p>
    <w:p w14:paraId="632557B3" w14:textId="77777777" w:rsidR="001B36CA" w:rsidRPr="001B36CA" w:rsidRDefault="001B36CA" w:rsidP="00040D3B"/>
    <w:p w14:paraId="2F9D5675" w14:textId="77777777" w:rsidR="001B36CA" w:rsidRDefault="001B36CA" w:rsidP="00040D3B">
      <w:r w:rsidRPr="001B36CA">
        <w:t xml:space="preserve">Berättelsen bygger på Hans Alfredsons roman </w:t>
      </w:r>
      <w:r w:rsidRPr="001B36CA">
        <w:rPr>
          <w:i/>
          <w:iCs/>
        </w:rPr>
        <w:t>En ond man</w:t>
      </w:r>
      <w:r w:rsidRPr="001B36CA">
        <w:t xml:space="preserve"> från 1980 och den efterföljande kultfilmen. Nu får materialet en ny scenisk gestaltning av dramatikern Dennis Magnusson och regissören Dennis Sandin. Tillsammans har de tidigare skapat uppmärksammade produktioner som </w:t>
      </w:r>
      <w:r w:rsidRPr="001B36CA">
        <w:rPr>
          <w:i/>
          <w:iCs/>
        </w:rPr>
        <w:t>Dylansällskapet</w:t>
      </w:r>
      <w:r w:rsidRPr="001B36CA">
        <w:t xml:space="preserve"> och </w:t>
      </w:r>
      <w:r w:rsidRPr="001B36CA">
        <w:rPr>
          <w:i/>
          <w:iCs/>
        </w:rPr>
        <w:t>Kikkiland</w:t>
      </w:r>
      <w:r w:rsidRPr="001B36CA">
        <w:t>.</w:t>
      </w:r>
    </w:p>
    <w:p w14:paraId="63CD5BE5" w14:textId="77777777" w:rsidR="001B36CA" w:rsidRPr="001B36CA" w:rsidRDefault="001B36CA" w:rsidP="00040D3B"/>
    <w:p w14:paraId="420A9EFF" w14:textId="77777777" w:rsidR="001B36CA" w:rsidRPr="001B36CA" w:rsidRDefault="001B36CA" w:rsidP="00040D3B">
      <w:r w:rsidRPr="001B36CA">
        <w:t>Medverkande: Lennart Jähkel, Einar Bredefeldt, Jessica Liedberg, Dag Malmberg, Angelika Prick och Joel </w:t>
      </w:r>
      <w:proofErr w:type="spellStart"/>
      <w:r w:rsidRPr="001B36CA">
        <w:t>Valois</w:t>
      </w:r>
      <w:proofErr w:type="spellEnd"/>
      <w:r w:rsidRPr="001B36CA">
        <w:t>.</w:t>
      </w:r>
    </w:p>
    <w:p w14:paraId="03F78A3F" w14:textId="77777777" w:rsidR="00F1547A" w:rsidRPr="001B36CA" w:rsidRDefault="00F1547A" w:rsidP="00040D3B">
      <w:pPr>
        <w:rPr>
          <w:b/>
          <w:bCs/>
        </w:rPr>
      </w:pPr>
    </w:p>
    <w:p w14:paraId="1BB9A786" w14:textId="317485F7" w:rsidR="00012894" w:rsidRDefault="00012894" w:rsidP="00040D3B">
      <w:pPr>
        <w:ind w:left="1304"/>
        <w:rPr>
          <w:rFonts w:cs="Arial"/>
          <w:szCs w:val="28"/>
        </w:rPr>
      </w:pPr>
      <w:r w:rsidRPr="00964E5B">
        <w:rPr>
          <w:rFonts w:cs="Arial"/>
          <w:b/>
          <w:bCs/>
          <w:szCs w:val="28"/>
        </w:rPr>
        <w:t>Målgrupp:</w:t>
      </w:r>
      <w:r w:rsidRPr="001B36CA">
        <w:rPr>
          <w:rFonts w:cs="Arial"/>
          <w:szCs w:val="28"/>
        </w:rPr>
        <w:t xml:space="preserve"> </w:t>
      </w:r>
      <w:r w:rsidR="001B36CA" w:rsidRPr="001B36CA">
        <w:rPr>
          <w:rFonts w:cs="Arial"/>
          <w:szCs w:val="28"/>
        </w:rPr>
        <w:t>Vuxna</w:t>
      </w:r>
    </w:p>
    <w:p w14:paraId="007AB14D" w14:textId="19F02F01" w:rsidR="00995BC5" w:rsidRPr="001B36CA" w:rsidRDefault="00995BC5" w:rsidP="00040D3B">
      <w:pPr>
        <w:ind w:left="1304"/>
        <w:rPr>
          <w:rFonts w:cs="Arial"/>
          <w:szCs w:val="28"/>
        </w:rPr>
      </w:pPr>
      <w:r w:rsidRPr="00964E5B">
        <w:rPr>
          <w:rFonts w:cs="Arial"/>
          <w:b/>
          <w:bCs/>
          <w:szCs w:val="28"/>
        </w:rPr>
        <w:t>Spelplats:</w:t>
      </w:r>
      <w:r w:rsidRPr="00995BC5">
        <w:rPr>
          <w:rFonts w:cs="Arial"/>
          <w:szCs w:val="28"/>
        </w:rPr>
        <w:t xml:space="preserve"> Idun, Umeå Folkets Hus</w:t>
      </w:r>
    </w:p>
    <w:p w14:paraId="3C5C88E3" w14:textId="4B229947" w:rsidR="00012894" w:rsidRPr="001B36CA" w:rsidRDefault="00012894" w:rsidP="00040D3B">
      <w:pPr>
        <w:ind w:left="1304"/>
        <w:rPr>
          <w:rFonts w:cs="Arial"/>
          <w:szCs w:val="28"/>
        </w:rPr>
      </w:pPr>
      <w:r w:rsidRPr="00964E5B">
        <w:rPr>
          <w:rFonts w:cs="Arial"/>
          <w:b/>
          <w:bCs/>
          <w:szCs w:val="28"/>
        </w:rPr>
        <w:t>Längd:</w:t>
      </w:r>
      <w:r w:rsidR="001B36CA" w:rsidRPr="001B36CA">
        <w:rPr>
          <w:rFonts w:cs="Arial"/>
          <w:szCs w:val="28"/>
        </w:rPr>
        <w:t xml:space="preserve"> 2 timmar 30 minuter </w:t>
      </w:r>
      <w:proofErr w:type="spellStart"/>
      <w:r w:rsidR="001B36CA" w:rsidRPr="001B36CA">
        <w:rPr>
          <w:rFonts w:cs="Arial"/>
          <w:szCs w:val="28"/>
        </w:rPr>
        <w:t>inkl</w:t>
      </w:r>
      <w:proofErr w:type="spellEnd"/>
      <w:r w:rsidR="001B36CA" w:rsidRPr="001B36CA">
        <w:rPr>
          <w:rFonts w:cs="Arial"/>
          <w:szCs w:val="28"/>
        </w:rPr>
        <w:t xml:space="preserve"> paus</w:t>
      </w:r>
    </w:p>
    <w:p w14:paraId="44FC31B3" w14:textId="17AF2BE7" w:rsidR="00012894" w:rsidRPr="001B36CA" w:rsidRDefault="00012894" w:rsidP="00040D3B">
      <w:pPr>
        <w:ind w:left="1304"/>
        <w:rPr>
          <w:rFonts w:cs="Arial"/>
          <w:szCs w:val="28"/>
        </w:rPr>
      </w:pPr>
      <w:r w:rsidRPr="00964E5B">
        <w:rPr>
          <w:rFonts w:cs="Arial"/>
          <w:b/>
          <w:bCs/>
          <w:szCs w:val="28"/>
        </w:rPr>
        <w:t>Syntolkningspris:</w:t>
      </w:r>
      <w:r w:rsidRPr="001B36CA">
        <w:rPr>
          <w:rFonts w:cs="Arial"/>
          <w:szCs w:val="28"/>
        </w:rPr>
        <w:t xml:space="preserve"> </w:t>
      </w:r>
      <w:r w:rsidR="00995BC5">
        <w:rPr>
          <w:rFonts w:cs="Arial"/>
          <w:szCs w:val="28"/>
        </w:rPr>
        <w:t>300</w:t>
      </w:r>
      <w:r w:rsidRPr="001B36CA">
        <w:rPr>
          <w:rFonts w:cs="Arial"/>
          <w:szCs w:val="28"/>
        </w:rPr>
        <w:t xml:space="preserve"> kr</w:t>
      </w:r>
    </w:p>
    <w:p w14:paraId="1A0B7393" w14:textId="77777777" w:rsidR="00012894" w:rsidRPr="001B36CA" w:rsidRDefault="00012894" w:rsidP="00040D3B">
      <w:pPr>
        <w:ind w:left="1304"/>
        <w:rPr>
          <w:rFonts w:cs="Arial"/>
          <w:szCs w:val="28"/>
        </w:rPr>
      </w:pPr>
      <w:r w:rsidRPr="001B36CA">
        <w:rPr>
          <w:rFonts w:cs="Arial"/>
          <w:szCs w:val="28"/>
        </w:rPr>
        <w:t xml:space="preserve">Ledsagare medföljer gratis (anges vid bokningen)                     </w:t>
      </w:r>
    </w:p>
    <w:p w14:paraId="445D962F" w14:textId="3452FE3E" w:rsidR="00012894" w:rsidRPr="001B36CA" w:rsidRDefault="00012894" w:rsidP="00040D3B">
      <w:pPr>
        <w:ind w:left="1304"/>
        <w:rPr>
          <w:rFonts w:cs="Arial"/>
          <w:szCs w:val="28"/>
        </w:rPr>
      </w:pPr>
      <w:r w:rsidRPr="00964E5B">
        <w:rPr>
          <w:rFonts w:cs="Arial"/>
          <w:b/>
          <w:bCs/>
          <w:szCs w:val="28"/>
        </w:rPr>
        <w:t>Arrangör:</w:t>
      </w:r>
      <w:r w:rsidRPr="001B36CA">
        <w:rPr>
          <w:rFonts w:cs="Arial"/>
          <w:szCs w:val="28"/>
        </w:rPr>
        <w:t xml:space="preserve"> </w:t>
      </w:r>
      <w:r w:rsidR="001B36CA" w:rsidRPr="001B36CA">
        <w:rPr>
          <w:rFonts w:cs="Arial"/>
          <w:szCs w:val="28"/>
        </w:rPr>
        <w:t>Umeå Teaterförening, ABF</w:t>
      </w:r>
    </w:p>
    <w:p w14:paraId="5557635D" w14:textId="330C569A" w:rsidR="00012894" w:rsidRPr="00DB1C54" w:rsidRDefault="00012894" w:rsidP="00040D3B">
      <w:pPr>
        <w:ind w:left="1304"/>
        <w:rPr>
          <w:rFonts w:cs="Arial"/>
          <w:color w:val="000000" w:themeColor="text1"/>
          <w:szCs w:val="28"/>
        </w:rPr>
      </w:pPr>
      <w:r w:rsidRPr="00964E5B">
        <w:rPr>
          <w:rFonts w:cs="Arial"/>
          <w:b/>
          <w:bCs/>
          <w:color w:val="000000" w:themeColor="text1"/>
          <w:szCs w:val="28"/>
        </w:rPr>
        <w:t xml:space="preserve">Syntolk: </w:t>
      </w:r>
      <w:r>
        <w:rPr>
          <w:rFonts w:cs="Arial"/>
          <w:color w:val="000000" w:themeColor="text1"/>
          <w:szCs w:val="28"/>
        </w:rPr>
        <w:t>Ingunn Grande</w:t>
      </w:r>
    </w:p>
    <w:p w14:paraId="148BBBE8" w14:textId="1913DB67" w:rsidR="00012894" w:rsidRDefault="00012894" w:rsidP="00040D3B">
      <w:pPr>
        <w:ind w:left="1304"/>
        <w:rPr>
          <w:rFonts w:cs="Arial"/>
          <w:szCs w:val="28"/>
        </w:rPr>
      </w:pPr>
      <w:r w:rsidRPr="00964E5B">
        <w:rPr>
          <w:rFonts w:cs="Arial"/>
          <w:b/>
          <w:bCs/>
          <w:szCs w:val="28"/>
        </w:rPr>
        <w:t>Bokas senast:</w:t>
      </w:r>
      <w:r w:rsidRPr="00012894">
        <w:rPr>
          <w:rFonts w:cs="Arial"/>
          <w:szCs w:val="28"/>
        </w:rPr>
        <w:t xml:space="preserve"> 19 september</w:t>
      </w:r>
    </w:p>
    <w:p w14:paraId="07359096" w14:textId="6CD21BFF" w:rsidR="00187FD1" w:rsidRDefault="00187FD1" w:rsidP="00040D3B">
      <w:pPr>
        <w:rPr>
          <w:rFonts w:cs="Arial"/>
          <w:szCs w:val="28"/>
        </w:rPr>
      </w:pPr>
      <w:r>
        <w:rPr>
          <w:rFonts w:cs="Arial"/>
          <w:szCs w:val="28"/>
        </w:rPr>
        <w:t>…………………………………………………………………………………….</w:t>
      </w:r>
    </w:p>
    <w:p w14:paraId="688E49D0" w14:textId="77777777" w:rsidR="00964E5B" w:rsidRDefault="00964E5B" w:rsidP="00040D3B">
      <w:pPr>
        <w:rPr>
          <w:rFonts w:cs="Arial"/>
          <w:szCs w:val="28"/>
        </w:rPr>
      </w:pPr>
    </w:p>
    <w:p w14:paraId="4A1C6194" w14:textId="786C29D8" w:rsidR="00187FD1" w:rsidRDefault="00187FD1" w:rsidP="00040D3B">
      <w:pPr>
        <w:rPr>
          <w:rFonts w:cs="Arial"/>
          <w:b/>
          <w:bCs/>
          <w:sz w:val="56"/>
          <w:szCs w:val="56"/>
        </w:rPr>
      </w:pPr>
      <w:r w:rsidRPr="00187FD1">
        <w:rPr>
          <w:rFonts w:cs="Arial"/>
          <w:sz w:val="56"/>
          <w:szCs w:val="56"/>
        </w:rPr>
        <w:t xml:space="preserve">Teater: </w:t>
      </w:r>
      <w:r w:rsidRPr="00187FD1">
        <w:rPr>
          <w:rFonts w:cs="Arial"/>
          <w:b/>
          <w:bCs/>
          <w:sz w:val="56"/>
          <w:szCs w:val="56"/>
        </w:rPr>
        <w:t>Vi är D</w:t>
      </w:r>
      <w:r>
        <w:rPr>
          <w:rFonts w:cs="Arial"/>
          <w:b/>
          <w:bCs/>
          <w:sz w:val="56"/>
          <w:szCs w:val="56"/>
        </w:rPr>
        <w:t>ä</w:t>
      </w:r>
      <w:r w:rsidRPr="00187FD1">
        <w:rPr>
          <w:rFonts w:cs="Arial"/>
          <w:b/>
          <w:bCs/>
          <w:sz w:val="56"/>
          <w:szCs w:val="56"/>
        </w:rPr>
        <w:t>ggdjur.</w:t>
      </w:r>
    </w:p>
    <w:p w14:paraId="62CBA725" w14:textId="03BD7B1E" w:rsidR="00187FD1" w:rsidRDefault="007417E2" w:rsidP="00040D3B">
      <w:r>
        <w:br/>
      </w:r>
      <w:r w:rsidR="00187FD1" w:rsidRPr="001A0C7F">
        <w:t xml:space="preserve">Annika Norlins musikuniversum möter Ada Bergers skarpa samtidsanalyser i denna hudlösa och opolerade föreställning om att vara </w:t>
      </w:r>
      <w:r w:rsidR="00187FD1" w:rsidRPr="001A0C7F">
        <w:lastRenderedPageBreak/>
        <w:t xml:space="preserve">människa i vår tid. Föreställningen är en samproduktion mellan Västerbottensteatern och Riksteatern. </w:t>
      </w:r>
    </w:p>
    <w:p w14:paraId="39D82A48" w14:textId="77777777" w:rsidR="00187FD1" w:rsidRDefault="00187FD1" w:rsidP="00040D3B"/>
    <w:p w14:paraId="4BA80577" w14:textId="095F25E4" w:rsidR="00187FD1" w:rsidRDefault="00187FD1" w:rsidP="00040D3B">
      <w:pPr>
        <w:rPr>
          <w:b/>
          <w:bCs/>
        </w:rPr>
      </w:pPr>
      <w:r>
        <w:rPr>
          <w:b/>
          <w:bCs/>
        </w:rPr>
        <w:t xml:space="preserve">Lördag </w:t>
      </w:r>
      <w:r w:rsidR="00561B32">
        <w:rPr>
          <w:b/>
          <w:bCs/>
        </w:rPr>
        <w:t>7</w:t>
      </w:r>
      <w:r>
        <w:rPr>
          <w:b/>
          <w:bCs/>
        </w:rPr>
        <w:t xml:space="preserve"> november</w:t>
      </w:r>
      <w:r w:rsidR="00561B32">
        <w:rPr>
          <w:b/>
          <w:bCs/>
        </w:rPr>
        <w:t xml:space="preserve"> </w:t>
      </w:r>
      <w:proofErr w:type="spellStart"/>
      <w:r w:rsidR="00561B32">
        <w:rPr>
          <w:b/>
          <w:bCs/>
        </w:rPr>
        <w:t>kl</w:t>
      </w:r>
      <w:proofErr w:type="spellEnd"/>
      <w:r w:rsidR="00561B32">
        <w:rPr>
          <w:b/>
          <w:bCs/>
        </w:rPr>
        <w:t xml:space="preserve"> 16</w:t>
      </w:r>
      <w:r w:rsidR="000D5249">
        <w:rPr>
          <w:b/>
          <w:bCs/>
        </w:rPr>
        <w:t>.</w:t>
      </w:r>
      <w:r w:rsidR="00561B32">
        <w:rPr>
          <w:b/>
          <w:bCs/>
        </w:rPr>
        <w:t xml:space="preserve">00. </w:t>
      </w:r>
      <w:proofErr w:type="spellStart"/>
      <w:r w:rsidR="00561B32">
        <w:rPr>
          <w:b/>
          <w:bCs/>
        </w:rPr>
        <w:t>Vävenscenen</w:t>
      </w:r>
      <w:proofErr w:type="spellEnd"/>
      <w:r w:rsidR="000D5249">
        <w:rPr>
          <w:b/>
          <w:bCs/>
        </w:rPr>
        <w:t>, Väven</w:t>
      </w:r>
    </w:p>
    <w:p w14:paraId="6BC393A2" w14:textId="77777777" w:rsidR="00561B32" w:rsidRDefault="00561B32" w:rsidP="00040D3B">
      <w:pPr>
        <w:rPr>
          <w:b/>
          <w:bCs/>
        </w:rPr>
      </w:pPr>
    </w:p>
    <w:p w14:paraId="07E6835F" w14:textId="77777777" w:rsidR="00187FD1" w:rsidRDefault="00187FD1" w:rsidP="00040D3B">
      <w:r w:rsidRPr="001A0C7F">
        <w:t xml:space="preserve">Vi lever i en tid där synen på människan är väldigt maskinell. Hon ska vara slät, välfungerande och nyttig, lätt att förstå och lätt att laga om hon går sönder. I denna föreställning får vi uppleva något bortom nytta och funktion. Här ges plats åt det komplexa, mystiska, obegripliga, omedvetna och gåtfulla som vi tryckt undan och jagat bort. Här ska allting rymmas - även det </w:t>
      </w:r>
      <w:proofErr w:type="spellStart"/>
      <w:r w:rsidRPr="001A0C7F">
        <w:t>imperfekta</w:t>
      </w:r>
      <w:proofErr w:type="spellEnd"/>
      <w:r w:rsidRPr="001A0C7F">
        <w:t xml:space="preserve">, det som är trasigt, vingklippt och skört. </w:t>
      </w:r>
    </w:p>
    <w:p w14:paraId="08BAC7F8" w14:textId="77777777" w:rsidR="00561B32" w:rsidRDefault="00561B32" w:rsidP="00040D3B"/>
    <w:p w14:paraId="28A9A246" w14:textId="2E7990F5" w:rsidR="00561B32" w:rsidRPr="0008061A" w:rsidRDefault="00561B32" w:rsidP="00040D3B">
      <w:r w:rsidRPr="0008061A">
        <w:t xml:space="preserve">Mötet mellan Ada och Annika, två aktuella, skrivande personer, är ett nytt och unikt samarbete som bäddar för en spännande scenkonstupplevelse då Ada Berger, med sitt sinne för humor, existentiella frågor och skarpa samtidsanalyser tagit sig an att skriva manus utifrån Annika Norlins musikuniversum. Annikas musik och låttexter har aldrig tidigare dramatiserats för teaterscenen och i DÄGGDJUR får publiken äntligen möta hennes uppriktiga, komiska och blottande texter i gestaltad form. </w:t>
      </w:r>
    </w:p>
    <w:p w14:paraId="09AF94E1" w14:textId="085BAAA1" w:rsidR="00187FD1" w:rsidRDefault="00187FD1" w:rsidP="00040D3B"/>
    <w:p w14:paraId="2FEF1FA1" w14:textId="77777777" w:rsidR="00187FD1" w:rsidRPr="00964E5B" w:rsidRDefault="00187FD1" w:rsidP="00040D3B">
      <w:pPr>
        <w:ind w:left="1304"/>
        <w:rPr>
          <w:rFonts w:cs="Arial"/>
          <w:color w:val="000000" w:themeColor="text1"/>
          <w:szCs w:val="28"/>
        </w:rPr>
      </w:pPr>
      <w:r w:rsidRPr="00964E5B">
        <w:rPr>
          <w:rFonts w:cs="Arial"/>
          <w:color w:val="000000" w:themeColor="text1"/>
          <w:szCs w:val="28"/>
        </w:rPr>
        <w:t>Målgrupp: vuxna</w:t>
      </w:r>
    </w:p>
    <w:p w14:paraId="34EE3C7C" w14:textId="3899FE8A" w:rsidR="00995BC5" w:rsidRPr="00DB1C54" w:rsidRDefault="00995BC5" w:rsidP="00040D3B">
      <w:pPr>
        <w:ind w:left="1304"/>
        <w:rPr>
          <w:rFonts w:cs="Arial"/>
          <w:color w:val="000000" w:themeColor="text1"/>
          <w:szCs w:val="28"/>
        </w:rPr>
      </w:pPr>
      <w:r w:rsidRPr="00964E5B">
        <w:rPr>
          <w:rFonts w:cs="Arial"/>
          <w:color w:val="000000" w:themeColor="text1"/>
          <w:szCs w:val="28"/>
        </w:rPr>
        <w:t>Spelplats:</w:t>
      </w:r>
      <w:r w:rsidRPr="00995BC5">
        <w:rPr>
          <w:rFonts w:cs="Arial"/>
          <w:color w:val="000000" w:themeColor="text1"/>
          <w:szCs w:val="28"/>
        </w:rPr>
        <w:t xml:space="preserve"> </w:t>
      </w:r>
      <w:proofErr w:type="spellStart"/>
      <w:r w:rsidR="00D9423A" w:rsidRPr="00995BC5">
        <w:rPr>
          <w:rFonts w:cs="Arial"/>
          <w:color w:val="000000" w:themeColor="text1"/>
          <w:szCs w:val="28"/>
        </w:rPr>
        <w:t>Vävenscenen</w:t>
      </w:r>
      <w:proofErr w:type="spellEnd"/>
      <w:r w:rsidRPr="00995BC5">
        <w:rPr>
          <w:rFonts w:cs="Arial"/>
          <w:color w:val="000000" w:themeColor="text1"/>
          <w:szCs w:val="28"/>
        </w:rPr>
        <w:t>, Väven</w:t>
      </w:r>
    </w:p>
    <w:p w14:paraId="039D3D8E" w14:textId="223D614A" w:rsidR="00187FD1" w:rsidRPr="00DB1C54" w:rsidRDefault="00187FD1"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 xml:space="preserve">ca 2 timmar </w:t>
      </w:r>
      <w:proofErr w:type="spellStart"/>
      <w:r>
        <w:rPr>
          <w:rFonts w:cs="Arial"/>
          <w:color w:val="000000" w:themeColor="text1"/>
          <w:szCs w:val="28"/>
        </w:rPr>
        <w:t>inkl</w:t>
      </w:r>
      <w:proofErr w:type="spellEnd"/>
      <w:r>
        <w:rPr>
          <w:rFonts w:cs="Arial"/>
          <w:color w:val="000000" w:themeColor="text1"/>
          <w:szCs w:val="28"/>
        </w:rPr>
        <w:t xml:space="preserve"> paus</w:t>
      </w:r>
    </w:p>
    <w:p w14:paraId="424F30CD" w14:textId="50AE1346" w:rsidR="00187FD1" w:rsidRPr="00DB1C54" w:rsidRDefault="00187FD1" w:rsidP="00040D3B">
      <w:pPr>
        <w:ind w:left="1304"/>
        <w:rPr>
          <w:rFonts w:cs="Arial"/>
          <w:color w:val="000000" w:themeColor="text1"/>
          <w:szCs w:val="28"/>
        </w:rPr>
      </w:pPr>
      <w:r w:rsidRPr="00964E5B">
        <w:rPr>
          <w:rFonts w:cs="Arial"/>
          <w:b/>
          <w:bCs/>
          <w:color w:val="000000" w:themeColor="text1"/>
          <w:szCs w:val="28"/>
        </w:rPr>
        <w:t>Syntolkningspris:</w:t>
      </w:r>
      <w:r w:rsidRPr="0015667D">
        <w:rPr>
          <w:rFonts w:cs="Arial"/>
          <w:color w:val="000000" w:themeColor="text1"/>
          <w:szCs w:val="28"/>
        </w:rPr>
        <w:t xml:space="preserve">  </w:t>
      </w:r>
      <w:r w:rsidR="00561B32">
        <w:rPr>
          <w:rFonts w:cs="Arial"/>
          <w:color w:val="000000" w:themeColor="text1"/>
          <w:szCs w:val="28"/>
        </w:rPr>
        <w:t>2</w:t>
      </w:r>
      <w:r w:rsidR="00995BC5">
        <w:rPr>
          <w:rFonts w:cs="Arial"/>
          <w:color w:val="000000" w:themeColor="text1"/>
          <w:szCs w:val="28"/>
        </w:rPr>
        <w:t>4</w:t>
      </w:r>
      <w:r w:rsidR="00561B32">
        <w:rPr>
          <w:rFonts w:cs="Arial"/>
          <w:color w:val="000000" w:themeColor="text1"/>
          <w:szCs w:val="28"/>
        </w:rPr>
        <w:t>0</w:t>
      </w:r>
      <w:r w:rsidRPr="0015667D">
        <w:rPr>
          <w:rFonts w:cs="Arial"/>
          <w:color w:val="000000" w:themeColor="text1"/>
          <w:szCs w:val="28"/>
        </w:rPr>
        <w:t xml:space="preserve"> kr</w:t>
      </w:r>
    </w:p>
    <w:p w14:paraId="730FF57F" w14:textId="77777777" w:rsidR="00187FD1" w:rsidRPr="00DB1C54" w:rsidRDefault="00187FD1"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4649FED9" w14:textId="5ABB543E" w:rsidR="00187FD1" w:rsidRPr="00DB1C54" w:rsidRDefault="00187FD1"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w:t>
      </w:r>
      <w:r w:rsidR="008A3A25" w:rsidRPr="008A3A25">
        <w:rPr>
          <w:rFonts w:cs="Arial"/>
          <w:color w:val="000000" w:themeColor="text1"/>
          <w:szCs w:val="28"/>
        </w:rPr>
        <w:t>Umeå Teaterförening</w:t>
      </w:r>
    </w:p>
    <w:p w14:paraId="1FC2B276" w14:textId="77777777" w:rsidR="00187FD1" w:rsidRPr="00DB1C54" w:rsidRDefault="00187FD1"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Pr>
          <w:rFonts w:cs="Arial"/>
          <w:color w:val="000000" w:themeColor="text1"/>
          <w:szCs w:val="28"/>
        </w:rPr>
        <w:t>Stina Lundin</w:t>
      </w:r>
    </w:p>
    <w:p w14:paraId="3F19FB54" w14:textId="27CA15F9" w:rsidR="00187FD1" w:rsidRPr="00CD2EF1" w:rsidRDefault="00D9423A" w:rsidP="00040D3B">
      <w:pPr>
        <w:ind w:left="1304"/>
        <w:rPr>
          <w:rFonts w:cs="Arial"/>
          <w:color w:val="000000" w:themeColor="text1"/>
          <w:szCs w:val="28"/>
        </w:rPr>
      </w:pPr>
      <w:r w:rsidRPr="00964E5B">
        <w:rPr>
          <w:rFonts w:cs="Arial"/>
          <w:b/>
          <w:bCs/>
          <w:szCs w:val="28"/>
        </w:rPr>
        <w:t>Bokas senast:</w:t>
      </w:r>
      <w:r w:rsidR="00187FD1" w:rsidRPr="00CD2EF1">
        <w:rPr>
          <w:rFonts w:cs="Arial"/>
          <w:color w:val="000000" w:themeColor="text1"/>
          <w:szCs w:val="28"/>
        </w:rPr>
        <w:t xml:space="preserve"> </w:t>
      </w:r>
      <w:r w:rsidR="00187FD1" w:rsidRPr="001A0C7F">
        <w:t>2</w:t>
      </w:r>
      <w:r w:rsidR="00561B32">
        <w:t>4 oktober</w:t>
      </w:r>
    </w:p>
    <w:p w14:paraId="6120085A" w14:textId="77777777" w:rsidR="004A41BF" w:rsidRPr="00CD2EF1" w:rsidRDefault="00561B32" w:rsidP="00040D3B">
      <w:pPr>
        <w:rPr>
          <w:rFonts w:cs="Arial"/>
          <w:color w:val="000000" w:themeColor="text1"/>
          <w:szCs w:val="28"/>
        </w:rPr>
      </w:pPr>
      <w:r w:rsidRPr="00CD2EF1">
        <w:rPr>
          <w:rFonts w:cs="Arial"/>
          <w:color w:val="000000" w:themeColor="text1"/>
          <w:szCs w:val="28"/>
        </w:rPr>
        <w:t>…………………………………………………………………………………….</w:t>
      </w:r>
      <w:r w:rsidR="004A41BF" w:rsidRPr="00CD2EF1">
        <w:rPr>
          <w:rFonts w:cs="Arial"/>
          <w:color w:val="000000" w:themeColor="text1"/>
          <w:szCs w:val="28"/>
        </w:rPr>
        <w:t xml:space="preserve">                   </w:t>
      </w:r>
    </w:p>
    <w:p w14:paraId="2C39BBF1" w14:textId="77777777" w:rsidR="00964E5B" w:rsidRPr="00CD2EF1" w:rsidRDefault="00964E5B" w:rsidP="00040D3B">
      <w:pPr>
        <w:rPr>
          <w:rFonts w:cs="Arial"/>
          <w:color w:val="000000" w:themeColor="text1"/>
          <w:sz w:val="56"/>
          <w:szCs w:val="56"/>
        </w:rPr>
      </w:pPr>
    </w:p>
    <w:p w14:paraId="0F5E6317" w14:textId="4D53A135" w:rsidR="00561B32" w:rsidRPr="007417E2" w:rsidRDefault="00561B32" w:rsidP="00040D3B">
      <w:pPr>
        <w:rPr>
          <w:rFonts w:cs="Arial"/>
          <w:color w:val="000000" w:themeColor="text1"/>
          <w:szCs w:val="28"/>
        </w:rPr>
      </w:pPr>
      <w:r w:rsidRPr="00CD2EF1">
        <w:rPr>
          <w:rFonts w:cs="Arial"/>
          <w:color w:val="000000" w:themeColor="text1"/>
          <w:sz w:val="56"/>
          <w:szCs w:val="56"/>
        </w:rPr>
        <w:t xml:space="preserve">Konstutställning: </w:t>
      </w:r>
      <w:r w:rsidRPr="00CD2EF1">
        <w:rPr>
          <w:rFonts w:cs="Arial"/>
          <w:b/>
          <w:bCs/>
          <w:color w:val="000000" w:themeColor="text1"/>
          <w:sz w:val="56"/>
          <w:szCs w:val="56"/>
        </w:rPr>
        <w:t xml:space="preserve">Hans </w:t>
      </w:r>
      <w:proofErr w:type="spellStart"/>
      <w:r w:rsidRPr="00CD2EF1">
        <w:rPr>
          <w:rFonts w:cs="Arial"/>
          <w:b/>
          <w:bCs/>
          <w:color w:val="000000" w:themeColor="text1"/>
          <w:sz w:val="56"/>
          <w:szCs w:val="56"/>
        </w:rPr>
        <w:t>Kvam</w:t>
      </w:r>
      <w:proofErr w:type="spellEnd"/>
      <w:r w:rsidR="007417E2">
        <w:rPr>
          <w:rFonts w:cs="Arial"/>
          <w:color w:val="000000" w:themeColor="text1"/>
          <w:szCs w:val="28"/>
        </w:rPr>
        <w:br/>
      </w:r>
      <w:r w:rsidR="007417E2" w:rsidRPr="007417E2">
        <w:rPr>
          <w:rFonts w:cs="Arial"/>
          <w:b/>
          <w:bCs/>
          <w:color w:val="000000" w:themeColor="text1"/>
          <w:szCs w:val="28"/>
        </w:rPr>
        <w:br/>
      </w:r>
      <w:r w:rsidRPr="003B6737">
        <w:t xml:space="preserve">Upplev Hans </w:t>
      </w:r>
      <w:proofErr w:type="spellStart"/>
      <w:r w:rsidRPr="003B6737">
        <w:t>Kvams</w:t>
      </w:r>
      <w:proofErr w:type="spellEnd"/>
      <w:r w:rsidRPr="003B6737">
        <w:t xml:space="preserve"> måleri som berättar om saker som han upplevt, främst från sin barn- och ungdomstid i Luleå. Vissa sannhistorier medan andra kanske bara är minnen som han tror har hänt och som har förvrängts med tiden till något helt annat. Konstpedagog och </w:t>
      </w:r>
      <w:proofErr w:type="spellStart"/>
      <w:r w:rsidRPr="003B6737">
        <w:t>syntolk</w:t>
      </w:r>
      <w:proofErr w:type="spellEnd"/>
      <w:r w:rsidRPr="003B6737">
        <w:t xml:space="preserve"> visar konsten tillsammans. Välkommen!</w:t>
      </w:r>
    </w:p>
    <w:p w14:paraId="6259703A" w14:textId="77777777" w:rsidR="00561B32" w:rsidRDefault="00561B32" w:rsidP="00040D3B"/>
    <w:p w14:paraId="7619DAC9" w14:textId="56D457EF" w:rsidR="00561B32" w:rsidRDefault="00561B32" w:rsidP="00040D3B">
      <w:pPr>
        <w:rPr>
          <w:b/>
          <w:bCs/>
        </w:rPr>
      </w:pPr>
      <w:r w:rsidRPr="00561B32">
        <w:rPr>
          <w:b/>
          <w:bCs/>
        </w:rPr>
        <w:t xml:space="preserve">Onsdag 25 november </w:t>
      </w:r>
      <w:proofErr w:type="spellStart"/>
      <w:r w:rsidRPr="00561B32">
        <w:rPr>
          <w:b/>
          <w:bCs/>
        </w:rPr>
        <w:t>kl</w:t>
      </w:r>
      <w:proofErr w:type="spellEnd"/>
      <w:r w:rsidR="000D5249">
        <w:rPr>
          <w:b/>
          <w:bCs/>
        </w:rPr>
        <w:t xml:space="preserve"> </w:t>
      </w:r>
      <w:r w:rsidRPr="00561B32">
        <w:rPr>
          <w:b/>
          <w:bCs/>
        </w:rPr>
        <w:t>18</w:t>
      </w:r>
      <w:r w:rsidR="000D5249">
        <w:rPr>
          <w:b/>
          <w:bCs/>
        </w:rPr>
        <w:t>.</w:t>
      </w:r>
      <w:r w:rsidRPr="00561B32">
        <w:rPr>
          <w:b/>
          <w:bCs/>
        </w:rPr>
        <w:t>00 – 19</w:t>
      </w:r>
      <w:r w:rsidR="000D5249">
        <w:rPr>
          <w:b/>
          <w:bCs/>
        </w:rPr>
        <w:t>.</w:t>
      </w:r>
      <w:r w:rsidRPr="00561B32">
        <w:rPr>
          <w:b/>
          <w:bCs/>
        </w:rPr>
        <w:t>00</w:t>
      </w:r>
    </w:p>
    <w:p w14:paraId="2F65EA11" w14:textId="3FCD3E73" w:rsidR="00561B32" w:rsidRDefault="00561B32" w:rsidP="00040D3B">
      <w:pPr>
        <w:rPr>
          <w:b/>
          <w:bCs/>
        </w:rPr>
      </w:pPr>
      <w:r>
        <w:rPr>
          <w:b/>
          <w:bCs/>
        </w:rPr>
        <w:tab/>
      </w:r>
    </w:p>
    <w:p w14:paraId="4CF94F9F" w14:textId="6F965CF2" w:rsidR="00561B32" w:rsidRDefault="00561B32" w:rsidP="00040D3B">
      <w:pPr>
        <w:ind w:left="1304"/>
      </w:pPr>
      <w:r w:rsidRPr="003B6737">
        <w:rPr>
          <w:b/>
          <w:bCs/>
        </w:rPr>
        <w:t>Umeå konsthall</w:t>
      </w:r>
      <w:r>
        <w:rPr>
          <w:b/>
          <w:bCs/>
        </w:rPr>
        <w:t xml:space="preserve">: </w:t>
      </w:r>
      <w:r w:rsidRPr="00561B32">
        <w:t>plan 3 i Väven</w:t>
      </w:r>
      <w:r w:rsidRPr="003B6737">
        <w:rPr>
          <w:b/>
          <w:bCs/>
        </w:rPr>
        <w:br/>
        <w:t>Syntolkningspris:</w:t>
      </w:r>
      <w:r w:rsidRPr="003B6737">
        <w:t xml:space="preserve"> Gratis för deltagare och ledsagare (anges vid </w:t>
      </w:r>
      <w:proofErr w:type="gramStart"/>
      <w:r w:rsidR="00D9423A" w:rsidRPr="003B6737">
        <w:t xml:space="preserve">bokningen)  </w:t>
      </w:r>
      <w:r w:rsidRPr="003B6737">
        <w:t> </w:t>
      </w:r>
      <w:proofErr w:type="gramEnd"/>
      <w:r w:rsidRPr="003B6737">
        <w:t> </w:t>
      </w:r>
      <w:r w:rsidRPr="003B6737">
        <w:br/>
      </w:r>
      <w:r w:rsidRPr="003B6737">
        <w:rPr>
          <w:b/>
          <w:bCs/>
        </w:rPr>
        <w:t>Begränsat antal platser:</w:t>
      </w:r>
      <w:r w:rsidRPr="003B6737">
        <w:t> 7 personer plus ledsagare</w:t>
      </w:r>
      <w:r w:rsidRPr="003B6737">
        <w:br/>
      </w:r>
      <w:r w:rsidRPr="003B6737">
        <w:rPr>
          <w:b/>
          <w:bCs/>
        </w:rPr>
        <w:lastRenderedPageBreak/>
        <w:t>Arrangör:</w:t>
      </w:r>
      <w:r w:rsidRPr="003B6737">
        <w:t> Umeå konsthall</w:t>
      </w:r>
      <w:r w:rsidRPr="003B6737">
        <w:br/>
      </w:r>
      <w:r w:rsidRPr="003B6737">
        <w:rPr>
          <w:b/>
          <w:bCs/>
        </w:rPr>
        <w:t xml:space="preserve">Syntolk: </w:t>
      </w:r>
      <w:r w:rsidRPr="003B6737">
        <w:t>Stina Lundin</w:t>
      </w:r>
      <w:r w:rsidRPr="003B6737">
        <w:br/>
      </w:r>
      <w:r w:rsidRPr="003B6737">
        <w:rPr>
          <w:b/>
          <w:bCs/>
        </w:rPr>
        <w:t>Bokas senast:</w:t>
      </w:r>
      <w:r w:rsidRPr="003B6737">
        <w:t> 11 november</w:t>
      </w:r>
    </w:p>
    <w:p w14:paraId="43B28512" w14:textId="2E9ED246" w:rsidR="001B36CA" w:rsidRDefault="001B36CA" w:rsidP="00040D3B">
      <w:r>
        <w:rPr>
          <w:b/>
          <w:bCs/>
        </w:rPr>
        <w:t>…</w:t>
      </w:r>
      <w:r>
        <w:t>………………………………………………………………………………….</w:t>
      </w:r>
    </w:p>
    <w:p w14:paraId="117B191D" w14:textId="7609F177" w:rsidR="00505000" w:rsidRDefault="00A130B6" w:rsidP="00040D3B">
      <w:r>
        <w:rPr>
          <w:rFonts w:eastAsiaTheme="majorEastAsia" w:cs="Arial"/>
          <w:color w:val="000000" w:themeColor="text1"/>
          <w:spacing w:val="-10"/>
          <w:kern w:val="28"/>
          <w:sz w:val="56"/>
          <w:szCs w:val="56"/>
        </w:rPr>
        <w:br/>
      </w:r>
      <w:r w:rsidR="00505000">
        <w:rPr>
          <w:rFonts w:eastAsiaTheme="majorEastAsia" w:cs="Arial"/>
          <w:color w:val="000000" w:themeColor="text1"/>
          <w:spacing w:val="-10"/>
          <w:kern w:val="28"/>
          <w:sz w:val="56"/>
          <w:szCs w:val="56"/>
        </w:rPr>
        <w:t>Musikal</w:t>
      </w:r>
      <w:r w:rsidR="00505000" w:rsidRPr="006F2D64">
        <w:rPr>
          <w:rFonts w:eastAsiaTheme="majorEastAsia" w:cs="Arial"/>
          <w:color w:val="000000" w:themeColor="text1"/>
          <w:spacing w:val="-10"/>
          <w:kern w:val="28"/>
          <w:sz w:val="56"/>
          <w:szCs w:val="56"/>
        </w:rPr>
        <w:t>:</w:t>
      </w:r>
      <w:r w:rsidR="00505000" w:rsidRPr="006F2D64">
        <w:rPr>
          <w:rFonts w:eastAsiaTheme="majorEastAsia" w:cs="Arial"/>
          <w:b/>
          <w:bCs/>
          <w:color w:val="000000" w:themeColor="text1"/>
          <w:spacing w:val="-10"/>
          <w:kern w:val="28"/>
          <w:sz w:val="56"/>
          <w:szCs w:val="56"/>
        </w:rPr>
        <w:t xml:space="preserve"> </w:t>
      </w:r>
      <w:r w:rsidR="00505000">
        <w:rPr>
          <w:rFonts w:eastAsiaTheme="majorEastAsia" w:cs="Arial"/>
          <w:b/>
          <w:bCs/>
          <w:color w:val="000000" w:themeColor="text1"/>
          <w:spacing w:val="-10"/>
          <w:kern w:val="28"/>
          <w:sz w:val="56"/>
          <w:szCs w:val="56"/>
        </w:rPr>
        <w:t xml:space="preserve">Sommarnattens leende / </w:t>
      </w:r>
      <w:r w:rsidR="00505000">
        <w:rPr>
          <w:rFonts w:eastAsiaTheme="majorEastAsia" w:cs="Arial"/>
          <w:color w:val="000000" w:themeColor="text1"/>
          <w:spacing w:val="-10"/>
          <w:kern w:val="28"/>
          <w:sz w:val="56"/>
          <w:szCs w:val="56"/>
        </w:rPr>
        <w:t>Stephen Sondheim</w:t>
      </w:r>
      <w:r w:rsidR="00505000" w:rsidRPr="00D37F1B">
        <w:rPr>
          <w:rFonts w:eastAsiaTheme="majorEastAsia" w:cs="Arial"/>
          <w:color w:val="000000" w:themeColor="text1"/>
          <w:spacing w:val="-10"/>
          <w:kern w:val="28"/>
          <w:szCs w:val="28"/>
        </w:rPr>
        <w:br/>
      </w:r>
    </w:p>
    <w:p w14:paraId="3A7F3804" w14:textId="77777777" w:rsidR="00505000" w:rsidRPr="00875C6A" w:rsidRDefault="00505000" w:rsidP="00040D3B">
      <w:r w:rsidRPr="00875C6A">
        <w:t>Natten är ljus, resten är mörker. Eller? Stephen Sondheims musikal, baserad på Ingmar Bergmans filmklassiker, är en kvick och romantisk berättelse om kärlekens krumbukter. Tre generationer möts i en föreställning fylld av förväxlingar, bekännelser och nyfunnen passion.</w:t>
      </w:r>
    </w:p>
    <w:p w14:paraId="3D94BA0F" w14:textId="77777777" w:rsidR="00505000" w:rsidRPr="00DB1C54" w:rsidRDefault="00505000" w:rsidP="00040D3B">
      <w:pPr>
        <w:rPr>
          <w:rFonts w:cs="Arial"/>
          <w:szCs w:val="28"/>
        </w:rPr>
      </w:pPr>
    </w:p>
    <w:p w14:paraId="0DB2ABAB" w14:textId="292AA29A" w:rsidR="00505000" w:rsidRDefault="00505000" w:rsidP="00040D3B">
      <w:pPr>
        <w:rPr>
          <w:b/>
          <w:bCs/>
        </w:rPr>
      </w:pPr>
      <w:r>
        <w:rPr>
          <w:b/>
          <w:bCs/>
        </w:rPr>
        <w:t>Lördag</w:t>
      </w:r>
      <w:r w:rsidRPr="00F92A05">
        <w:rPr>
          <w:b/>
          <w:bCs/>
        </w:rPr>
        <w:t xml:space="preserve"> </w:t>
      </w:r>
      <w:r>
        <w:rPr>
          <w:b/>
          <w:bCs/>
        </w:rPr>
        <w:t xml:space="preserve">5 december </w:t>
      </w:r>
      <w:proofErr w:type="spellStart"/>
      <w:r>
        <w:rPr>
          <w:b/>
          <w:bCs/>
        </w:rPr>
        <w:t>kl</w:t>
      </w:r>
      <w:proofErr w:type="spellEnd"/>
      <w:r w:rsidR="000D5249">
        <w:rPr>
          <w:b/>
          <w:bCs/>
        </w:rPr>
        <w:t xml:space="preserve"> </w:t>
      </w:r>
      <w:r>
        <w:rPr>
          <w:b/>
          <w:bCs/>
        </w:rPr>
        <w:t>15.00.</w:t>
      </w:r>
      <w:r w:rsidRPr="00F92A05">
        <w:rPr>
          <w:b/>
          <w:bCs/>
        </w:rPr>
        <w:t xml:space="preserve"> Norrlandsoperan</w:t>
      </w:r>
      <w:r w:rsidR="000D5249">
        <w:rPr>
          <w:b/>
          <w:bCs/>
        </w:rPr>
        <w:t xml:space="preserve">, </w:t>
      </w:r>
      <w:r>
        <w:rPr>
          <w:b/>
          <w:bCs/>
        </w:rPr>
        <w:t xml:space="preserve">Stora </w:t>
      </w:r>
      <w:r w:rsidR="000D5249">
        <w:rPr>
          <w:b/>
          <w:bCs/>
        </w:rPr>
        <w:t>s</w:t>
      </w:r>
      <w:r>
        <w:rPr>
          <w:b/>
          <w:bCs/>
        </w:rPr>
        <w:t>cenen</w:t>
      </w:r>
    </w:p>
    <w:p w14:paraId="1A7066E9" w14:textId="77777777" w:rsidR="00505000" w:rsidRDefault="00505000" w:rsidP="00040D3B">
      <w:pPr>
        <w:rPr>
          <w:color w:val="000000" w:themeColor="text1"/>
        </w:rPr>
      </w:pPr>
    </w:p>
    <w:p w14:paraId="6528BD6D" w14:textId="77777777" w:rsidR="00505000" w:rsidRPr="00E01482" w:rsidRDefault="00505000" w:rsidP="00040D3B">
      <w:pPr>
        <w:rPr>
          <w:color w:val="000000" w:themeColor="text1"/>
        </w:rPr>
      </w:pPr>
      <w:r w:rsidRPr="00307738">
        <w:rPr>
          <w:i/>
          <w:iCs/>
          <w:color w:val="000000" w:themeColor="text1"/>
        </w:rPr>
        <w:t>Sommarnattens leende</w:t>
      </w:r>
      <w:r>
        <w:rPr>
          <w:color w:val="000000" w:themeColor="text1"/>
        </w:rPr>
        <w:t xml:space="preserve"> </w:t>
      </w:r>
      <w:r w:rsidRPr="00E01482">
        <w:rPr>
          <w:color w:val="000000" w:themeColor="text1"/>
        </w:rPr>
        <w:t>är känd för sin sofistikerade musik som speglar den skandinaviska sommarnatten och den karaktäristiska kärlekskomedin, full av raffinerade melodier och ensemblenummer där "</w:t>
      </w:r>
      <w:proofErr w:type="spellStart"/>
      <w:r w:rsidRPr="00E01482">
        <w:rPr>
          <w:color w:val="000000" w:themeColor="text1"/>
        </w:rPr>
        <w:t>Send</w:t>
      </w:r>
      <w:proofErr w:type="spellEnd"/>
      <w:r w:rsidRPr="00E01482">
        <w:rPr>
          <w:color w:val="000000" w:themeColor="text1"/>
        </w:rPr>
        <w:t xml:space="preserve"> in the Clowns" är den som blivit en hit, bland annat genom Judy Collins, Frank Sinatra, Barbra Streisand med flera.  </w:t>
      </w:r>
    </w:p>
    <w:p w14:paraId="66F7F50F" w14:textId="77777777" w:rsidR="00505000" w:rsidRPr="00A16014" w:rsidRDefault="00505000" w:rsidP="00040D3B">
      <w:pPr>
        <w:rPr>
          <w:color w:val="000000" w:themeColor="text1"/>
        </w:rPr>
      </w:pPr>
      <w:r w:rsidRPr="00E01482">
        <w:rPr>
          <w:color w:val="000000" w:themeColor="text1"/>
        </w:rPr>
        <w:t xml:space="preserve">Regissören Dan </w:t>
      </w:r>
      <w:proofErr w:type="spellStart"/>
      <w:r w:rsidRPr="00E01482">
        <w:rPr>
          <w:color w:val="000000" w:themeColor="text1"/>
        </w:rPr>
        <w:t>Turdén</w:t>
      </w:r>
      <w:proofErr w:type="spellEnd"/>
      <w:r w:rsidRPr="00E01482">
        <w:rPr>
          <w:color w:val="000000" w:themeColor="text1"/>
        </w:rPr>
        <w:t xml:space="preserve"> leder ett konstnärligt team med några </w:t>
      </w:r>
      <w:r w:rsidRPr="00A16014">
        <w:rPr>
          <w:color w:val="000000" w:themeColor="text1"/>
        </w:rPr>
        <w:t>av Sveriges mest välkända operasångare, musikalartister och skådespelare, däribland Gunilla Backman, Ola Eliasson och Suzanne Reuter.</w:t>
      </w:r>
    </w:p>
    <w:p w14:paraId="518120F5" w14:textId="77777777" w:rsidR="00505000" w:rsidRDefault="00505000" w:rsidP="00040D3B">
      <w:pPr>
        <w:ind w:left="1304"/>
        <w:rPr>
          <w:rFonts w:cs="Arial"/>
          <w:color w:val="000000" w:themeColor="text1"/>
          <w:szCs w:val="28"/>
        </w:rPr>
      </w:pPr>
    </w:p>
    <w:p w14:paraId="61DA2F0B" w14:textId="77777777" w:rsidR="00505000" w:rsidRPr="00DB1C54" w:rsidRDefault="00505000" w:rsidP="00040D3B">
      <w:pPr>
        <w:ind w:left="1304"/>
        <w:rPr>
          <w:rFonts w:cs="Arial"/>
          <w:color w:val="000000" w:themeColor="text1"/>
          <w:szCs w:val="28"/>
        </w:rPr>
      </w:pPr>
      <w:r w:rsidRPr="00964E5B">
        <w:rPr>
          <w:rFonts w:cs="Arial"/>
          <w:b/>
          <w:bCs/>
          <w:color w:val="000000" w:themeColor="text1"/>
          <w:szCs w:val="28"/>
        </w:rPr>
        <w:t>Målgrupp:</w:t>
      </w:r>
      <w:r w:rsidRPr="00DB1C54">
        <w:rPr>
          <w:rFonts w:cs="Arial"/>
          <w:color w:val="000000" w:themeColor="text1"/>
          <w:szCs w:val="28"/>
        </w:rPr>
        <w:t xml:space="preserve"> vuxna</w:t>
      </w:r>
    </w:p>
    <w:p w14:paraId="0A4BA33F" w14:textId="0CE52E78" w:rsidR="00505000" w:rsidRPr="00DB1C54" w:rsidRDefault="00505000"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 xml:space="preserve">ca </w:t>
      </w:r>
      <w:r w:rsidR="00485DE5">
        <w:rPr>
          <w:rFonts w:cs="Arial"/>
          <w:color w:val="000000" w:themeColor="text1"/>
          <w:szCs w:val="28"/>
        </w:rPr>
        <w:t>3</w:t>
      </w:r>
      <w:r>
        <w:rPr>
          <w:rFonts w:cs="Arial"/>
          <w:color w:val="000000" w:themeColor="text1"/>
          <w:szCs w:val="28"/>
        </w:rPr>
        <w:t xml:space="preserve"> timmar</w:t>
      </w:r>
      <w:r w:rsidR="00674575">
        <w:rPr>
          <w:rFonts w:cs="Arial"/>
          <w:color w:val="000000" w:themeColor="text1"/>
          <w:szCs w:val="28"/>
        </w:rPr>
        <w:t xml:space="preserve"> </w:t>
      </w:r>
      <w:r>
        <w:rPr>
          <w:rFonts w:cs="Arial"/>
          <w:color w:val="000000" w:themeColor="text1"/>
          <w:szCs w:val="28"/>
        </w:rPr>
        <w:t>inklusive 30 minuter paus</w:t>
      </w:r>
    </w:p>
    <w:p w14:paraId="12C27118" w14:textId="5BCD66BE" w:rsidR="00505000" w:rsidRPr="00DB1C54" w:rsidRDefault="00505000" w:rsidP="00040D3B">
      <w:pPr>
        <w:ind w:left="1304"/>
        <w:rPr>
          <w:rFonts w:cs="Arial"/>
          <w:color w:val="000000" w:themeColor="text1"/>
          <w:szCs w:val="28"/>
        </w:rPr>
      </w:pPr>
      <w:r w:rsidRPr="00964E5B">
        <w:rPr>
          <w:rFonts w:cs="Arial"/>
          <w:b/>
          <w:bCs/>
          <w:color w:val="000000" w:themeColor="text1"/>
          <w:szCs w:val="28"/>
        </w:rPr>
        <w:t>Syntolkningspris:</w:t>
      </w:r>
      <w:r w:rsidRPr="0015667D">
        <w:rPr>
          <w:rFonts w:cs="Arial"/>
          <w:color w:val="000000" w:themeColor="text1"/>
          <w:szCs w:val="28"/>
        </w:rPr>
        <w:t xml:space="preserve"> 250 kr</w:t>
      </w:r>
    </w:p>
    <w:p w14:paraId="48796AF4" w14:textId="77777777" w:rsidR="00505000" w:rsidRPr="00DB1C54" w:rsidRDefault="00505000"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7508E62F" w14:textId="77777777" w:rsidR="00505000" w:rsidRPr="00DB1C54" w:rsidRDefault="00505000"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Norrlandsoperan</w:t>
      </w:r>
    </w:p>
    <w:p w14:paraId="71738737" w14:textId="4FE25AC4" w:rsidR="00505000" w:rsidRPr="00DB1C54" w:rsidRDefault="00505000"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sidR="00F24FD7">
        <w:rPr>
          <w:rFonts w:cs="Arial"/>
          <w:color w:val="000000" w:themeColor="text1"/>
          <w:szCs w:val="28"/>
        </w:rPr>
        <w:t>Hans-Ol</w:t>
      </w:r>
      <w:r w:rsidR="00674575">
        <w:rPr>
          <w:rFonts w:cs="Arial"/>
          <w:color w:val="000000" w:themeColor="text1"/>
          <w:szCs w:val="28"/>
        </w:rPr>
        <w:t>a</w:t>
      </w:r>
      <w:r w:rsidR="00485DE5">
        <w:rPr>
          <w:rFonts w:cs="Arial"/>
          <w:color w:val="000000" w:themeColor="text1"/>
          <w:szCs w:val="28"/>
        </w:rPr>
        <w:t xml:space="preserve"> Stenlund</w:t>
      </w:r>
    </w:p>
    <w:p w14:paraId="781749C7" w14:textId="1D3BAA1B" w:rsidR="00505000" w:rsidRPr="00CD2EF1" w:rsidRDefault="00D9423A" w:rsidP="00040D3B">
      <w:pPr>
        <w:ind w:left="1304"/>
        <w:rPr>
          <w:rFonts w:cs="Arial"/>
          <w:color w:val="000000" w:themeColor="text1"/>
          <w:szCs w:val="28"/>
        </w:rPr>
      </w:pPr>
      <w:r w:rsidRPr="00964E5B">
        <w:rPr>
          <w:rFonts w:cs="Arial"/>
          <w:b/>
          <w:bCs/>
          <w:szCs w:val="28"/>
        </w:rPr>
        <w:t>Bokas senast:</w:t>
      </w:r>
      <w:r w:rsidR="00485DE5" w:rsidRPr="00CD2EF1">
        <w:rPr>
          <w:rFonts w:cs="Arial"/>
          <w:color w:val="000000" w:themeColor="text1"/>
          <w:szCs w:val="28"/>
        </w:rPr>
        <w:t xml:space="preserve"> 21 </w:t>
      </w:r>
      <w:r w:rsidR="00FC464E" w:rsidRPr="00CD2EF1">
        <w:rPr>
          <w:rFonts w:cs="Arial"/>
          <w:color w:val="000000" w:themeColor="text1"/>
          <w:szCs w:val="28"/>
        </w:rPr>
        <w:t>november</w:t>
      </w:r>
    </w:p>
    <w:p w14:paraId="472364D4" w14:textId="1C5C53EF" w:rsidR="00964E5B" w:rsidRPr="00CD2EF1" w:rsidRDefault="007417E2" w:rsidP="00040D3B">
      <w:pPr>
        <w:rPr>
          <w:rFonts w:cs="Arial"/>
          <w:color w:val="000000" w:themeColor="text1"/>
          <w:szCs w:val="28"/>
        </w:rPr>
      </w:pPr>
      <w:r>
        <w:rPr>
          <w:rFonts w:cs="Arial"/>
          <w:color w:val="000000" w:themeColor="text1"/>
          <w:szCs w:val="28"/>
        </w:rPr>
        <w:br/>
      </w:r>
    </w:p>
    <w:bookmarkEnd w:id="1"/>
    <w:p w14:paraId="5F428A96" w14:textId="2C64E30F" w:rsidR="00D33E87" w:rsidRPr="008B7E17" w:rsidRDefault="008B7E17" w:rsidP="00040D3B">
      <w:pPr>
        <w:pStyle w:val="KIKprickrad"/>
        <w:ind w:left="1304"/>
        <w:rPr>
          <w:sz w:val="48"/>
          <w:szCs w:val="48"/>
        </w:rPr>
      </w:pPr>
      <w:r w:rsidRPr="008B7E17">
        <w:rPr>
          <w:sz w:val="48"/>
          <w:szCs w:val="48"/>
        </w:rPr>
        <w:t xml:space="preserve">      </w:t>
      </w:r>
      <w:r w:rsidR="00D33E87" w:rsidRPr="008B7E17">
        <w:rPr>
          <w:sz w:val="48"/>
          <w:szCs w:val="48"/>
        </w:rPr>
        <w:t xml:space="preserve"> </w:t>
      </w:r>
      <w:r>
        <w:rPr>
          <w:sz w:val="48"/>
          <w:szCs w:val="48"/>
        </w:rPr>
        <w:t xml:space="preserve"> </w:t>
      </w:r>
      <w:r w:rsidR="00D33E87" w:rsidRPr="008B7E17">
        <w:rPr>
          <w:sz w:val="48"/>
          <w:szCs w:val="48"/>
        </w:rPr>
        <w:t>SKELLEFTEÅ</w:t>
      </w:r>
      <w:r w:rsidR="00756F07" w:rsidRPr="008B7E17">
        <w:rPr>
          <w:sz w:val="48"/>
          <w:szCs w:val="48"/>
        </w:rPr>
        <w:t xml:space="preserve"> </w:t>
      </w:r>
    </w:p>
    <w:p w14:paraId="16CB7F2D" w14:textId="77777777" w:rsidR="00D33E87" w:rsidRDefault="00D33E87" w:rsidP="00040D3B">
      <w:pPr>
        <w:pStyle w:val="KIKprickrad"/>
      </w:pPr>
      <w:r>
        <w:t>……….………………………………………….………………………..</w:t>
      </w:r>
    </w:p>
    <w:p w14:paraId="65C6119E" w14:textId="1D0CBDF6" w:rsidR="00BC3824" w:rsidRDefault="007417E2" w:rsidP="00040D3B">
      <w:pPr>
        <w:pStyle w:val="KIKprickrad"/>
        <w:rPr>
          <w:sz w:val="56"/>
        </w:rPr>
      </w:pPr>
      <w:r>
        <w:rPr>
          <w:b w:val="0"/>
          <w:bCs/>
          <w:sz w:val="56"/>
        </w:rPr>
        <w:br/>
      </w:r>
      <w:r w:rsidR="00FE2429" w:rsidRPr="00230E1E">
        <w:rPr>
          <w:b w:val="0"/>
          <w:bCs/>
          <w:sz w:val="56"/>
        </w:rPr>
        <w:t xml:space="preserve">Teater: </w:t>
      </w:r>
      <w:r w:rsidR="00230E1E" w:rsidRPr="00230E1E">
        <w:rPr>
          <w:sz w:val="56"/>
        </w:rPr>
        <w:t>Vi är Däggdjur</w:t>
      </w:r>
    </w:p>
    <w:p w14:paraId="24E2F9D4" w14:textId="0CE03A72" w:rsidR="00C645EE" w:rsidRDefault="007417E2" w:rsidP="00040D3B">
      <w:r>
        <w:br/>
      </w:r>
      <w:r w:rsidR="00C645EE" w:rsidRPr="001A0C7F">
        <w:t xml:space="preserve">Annika Norlins musikuniversum möter Ada Bergers skarpa samtidsanalyser i denna hudlösa och opolerade föreställning om att vara </w:t>
      </w:r>
      <w:r w:rsidR="00C645EE" w:rsidRPr="001A0C7F">
        <w:lastRenderedPageBreak/>
        <w:t xml:space="preserve">människa i vår tid. Föreställningen är en samproduktion mellan Västerbottensteatern och Riksteatern. </w:t>
      </w:r>
    </w:p>
    <w:p w14:paraId="08181D92" w14:textId="77777777" w:rsidR="00C645EE" w:rsidRDefault="00C645EE" w:rsidP="00040D3B"/>
    <w:p w14:paraId="6395C768" w14:textId="08FBD39F" w:rsidR="00C645EE" w:rsidRDefault="0017311B" w:rsidP="00040D3B">
      <w:pPr>
        <w:rPr>
          <w:b/>
          <w:bCs/>
        </w:rPr>
      </w:pPr>
      <w:r w:rsidRPr="009F57A3">
        <w:rPr>
          <w:b/>
          <w:bCs/>
        </w:rPr>
        <w:t xml:space="preserve">Tisdag 13 oktober </w:t>
      </w:r>
      <w:r w:rsidR="00EC4544" w:rsidRPr="009F57A3">
        <w:rPr>
          <w:b/>
          <w:bCs/>
        </w:rPr>
        <w:t>kl. 19</w:t>
      </w:r>
      <w:r w:rsidR="000D5249">
        <w:rPr>
          <w:b/>
          <w:bCs/>
        </w:rPr>
        <w:t>.</w:t>
      </w:r>
      <w:r w:rsidR="00EC4544" w:rsidRPr="009F57A3">
        <w:rPr>
          <w:b/>
          <w:bCs/>
        </w:rPr>
        <w:t>00.</w:t>
      </w:r>
      <w:r w:rsidR="003143DD" w:rsidRPr="009F57A3">
        <w:rPr>
          <w:b/>
          <w:bCs/>
        </w:rPr>
        <w:t xml:space="preserve"> Sara </w:t>
      </w:r>
      <w:r w:rsidR="000D5249">
        <w:rPr>
          <w:b/>
          <w:bCs/>
        </w:rPr>
        <w:t>k</w:t>
      </w:r>
      <w:r w:rsidR="003143DD" w:rsidRPr="009F57A3">
        <w:rPr>
          <w:b/>
          <w:bCs/>
        </w:rPr>
        <w:t>ulturhus</w:t>
      </w:r>
      <w:r w:rsidR="000D5249">
        <w:rPr>
          <w:b/>
          <w:bCs/>
        </w:rPr>
        <w:t xml:space="preserve">, </w:t>
      </w:r>
      <w:r w:rsidR="00D84C71" w:rsidRPr="009F57A3">
        <w:rPr>
          <w:b/>
          <w:bCs/>
        </w:rPr>
        <w:t>S</w:t>
      </w:r>
      <w:r w:rsidR="009F57A3" w:rsidRPr="009F57A3">
        <w:rPr>
          <w:b/>
          <w:bCs/>
        </w:rPr>
        <w:t>cen 2</w:t>
      </w:r>
      <w:r w:rsidR="009F57A3">
        <w:rPr>
          <w:b/>
          <w:bCs/>
        </w:rPr>
        <w:t>.</w:t>
      </w:r>
    </w:p>
    <w:p w14:paraId="7E6FDFB4" w14:textId="77777777" w:rsidR="009F57A3" w:rsidRDefault="009F57A3" w:rsidP="00040D3B">
      <w:pPr>
        <w:rPr>
          <w:b/>
          <w:bCs/>
        </w:rPr>
      </w:pPr>
    </w:p>
    <w:p w14:paraId="73387445" w14:textId="77777777" w:rsidR="007C5106" w:rsidRDefault="007C5106" w:rsidP="00040D3B">
      <w:r w:rsidRPr="001A0C7F">
        <w:t xml:space="preserve">Vi lever i en tid där synen på människan är väldigt maskinell. Hon ska vara slät, välfungerande och nyttig, lätt att förstå och lätt att laga om hon går sönder. I denna föreställning får vi uppleva något bortom nytta och funktion. Här ges plats åt det komplexa, mystiska, obegripliga, omedvetna och gåtfulla som vi tryckt undan och jagat bort. Här ska allting rymmas - även det </w:t>
      </w:r>
      <w:proofErr w:type="spellStart"/>
      <w:r w:rsidRPr="001A0C7F">
        <w:t>imperfekta</w:t>
      </w:r>
      <w:proofErr w:type="spellEnd"/>
      <w:r w:rsidRPr="001A0C7F">
        <w:t xml:space="preserve">, det som är trasigt, vingklippt och skört. </w:t>
      </w:r>
    </w:p>
    <w:p w14:paraId="54090D9C" w14:textId="77777777" w:rsidR="00561B32" w:rsidRDefault="00561B32" w:rsidP="00040D3B"/>
    <w:p w14:paraId="5D77C34F" w14:textId="77777777" w:rsidR="00561B32" w:rsidRPr="0008061A" w:rsidRDefault="00561B32" w:rsidP="00040D3B">
      <w:r w:rsidRPr="0008061A">
        <w:t xml:space="preserve">Mötet mellan Ada och Annika, två aktuella, skrivande personer, är ett nytt och unikt samarbete som bäddar för en spännande scenkonstupplevelse då Ada Berger, med sitt sinne för humor, existentiella frågor och skarpa samtidsanalyser tagit sig an att skriva manus utifrån Annika Norlins musikuniversum. Annikas musik och låttexter har aldrig tidigare dramatiserats för teaterscenen och i DÄGGDJUR får publiken äntligen möta hennes uppriktiga, komiska och blottande texter i gestaltad form. </w:t>
      </w:r>
    </w:p>
    <w:p w14:paraId="10F397D3" w14:textId="39206CAA" w:rsidR="007C5106" w:rsidRDefault="007C5106" w:rsidP="00040D3B"/>
    <w:p w14:paraId="75A743DF" w14:textId="77777777" w:rsidR="007C5106" w:rsidRPr="00DB1C54" w:rsidRDefault="007C5106" w:rsidP="00040D3B">
      <w:pPr>
        <w:ind w:left="1304"/>
        <w:rPr>
          <w:rFonts w:cs="Arial"/>
          <w:color w:val="000000" w:themeColor="text1"/>
          <w:szCs w:val="28"/>
        </w:rPr>
      </w:pPr>
      <w:r w:rsidRPr="00964E5B">
        <w:rPr>
          <w:rFonts w:cs="Arial"/>
          <w:b/>
          <w:bCs/>
          <w:color w:val="000000" w:themeColor="text1"/>
          <w:szCs w:val="28"/>
        </w:rPr>
        <w:t>Målgrupp:</w:t>
      </w:r>
      <w:r w:rsidRPr="00DB1C54">
        <w:rPr>
          <w:rFonts w:cs="Arial"/>
          <w:color w:val="000000" w:themeColor="text1"/>
          <w:szCs w:val="28"/>
        </w:rPr>
        <w:t xml:space="preserve"> vuxna</w:t>
      </w:r>
    </w:p>
    <w:p w14:paraId="2CE3A944" w14:textId="337578D8" w:rsidR="007C5106" w:rsidRPr="00DB1C54" w:rsidRDefault="007C5106"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 xml:space="preserve">ca </w:t>
      </w:r>
      <w:r w:rsidR="006B6C27">
        <w:rPr>
          <w:rFonts w:cs="Arial"/>
          <w:color w:val="000000" w:themeColor="text1"/>
          <w:szCs w:val="28"/>
        </w:rPr>
        <w:t>2</w:t>
      </w:r>
      <w:r w:rsidR="00C77A47">
        <w:rPr>
          <w:rFonts w:cs="Arial"/>
          <w:color w:val="000000" w:themeColor="text1"/>
          <w:szCs w:val="28"/>
        </w:rPr>
        <w:t xml:space="preserve"> </w:t>
      </w:r>
      <w:r>
        <w:rPr>
          <w:rFonts w:cs="Arial"/>
          <w:color w:val="000000" w:themeColor="text1"/>
          <w:szCs w:val="28"/>
        </w:rPr>
        <w:t>timmar</w:t>
      </w:r>
      <w:r w:rsidR="006B6C27">
        <w:rPr>
          <w:rFonts w:cs="Arial"/>
          <w:color w:val="000000" w:themeColor="text1"/>
          <w:szCs w:val="28"/>
        </w:rPr>
        <w:t xml:space="preserve"> ink</w:t>
      </w:r>
      <w:r w:rsidR="00C77A47">
        <w:rPr>
          <w:rFonts w:cs="Arial"/>
          <w:color w:val="000000" w:themeColor="text1"/>
          <w:szCs w:val="28"/>
        </w:rPr>
        <w:t xml:space="preserve">l. </w:t>
      </w:r>
      <w:r>
        <w:rPr>
          <w:rFonts w:cs="Arial"/>
          <w:color w:val="000000" w:themeColor="text1"/>
          <w:szCs w:val="28"/>
        </w:rPr>
        <w:t>paus</w:t>
      </w:r>
    </w:p>
    <w:p w14:paraId="34E154DE" w14:textId="3FF227B8" w:rsidR="007C5106" w:rsidRPr="00DB1C54" w:rsidRDefault="007C5106" w:rsidP="00040D3B">
      <w:pPr>
        <w:ind w:left="1304"/>
        <w:rPr>
          <w:rFonts w:cs="Arial"/>
          <w:color w:val="000000" w:themeColor="text1"/>
          <w:szCs w:val="28"/>
        </w:rPr>
      </w:pPr>
      <w:r w:rsidRPr="00964E5B">
        <w:rPr>
          <w:rFonts w:cs="Arial"/>
          <w:b/>
          <w:bCs/>
          <w:color w:val="000000" w:themeColor="text1"/>
          <w:szCs w:val="28"/>
        </w:rPr>
        <w:t>Syntolkningspris:</w:t>
      </w:r>
      <w:r w:rsidRPr="0015667D">
        <w:rPr>
          <w:rFonts w:cs="Arial"/>
          <w:color w:val="000000" w:themeColor="text1"/>
          <w:szCs w:val="28"/>
        </w:rPr>
        <w:t xml:space="preserve"> </w:t>
      </w:r>
      <w:r w:rsidR="00346411">
        <w:rPr>
          <w:rFonts w:cs="Arial"/>
          <w:color w:val="000000" w:themeColor="text1"/>
          <w:szCs w:val="28"/>
        </w:rPr>
        <w:t>355</w:t>
      </w:r>
      <w:r w:rsidRPr="0015667D">
        <w:rPr>
          <w:rFonts w:cs="Arial"/>
          <w:color w:val="000000" w:themeColor="text1"/>
          <w:szCs w:val="28"/>
        </w:rPr>
        <w:t xml:space="preserve"> kr</w:t>
      </w:r>
    </w:p>
    <w:p w14:paraId="4381A735" w14:textId="77777777" w:rsidR="007C5106" w:rsidRPr="00DB1C54" w:rsidRDefault="007C5106"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5FF87EEF" w14:textId="3E932428" w:rsidR="007C5106" w:rsidRPr="00DB1C54" w:rsidRDefault="007C5106"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w:t>
      </w:r>
      <w:r w:rsidR="008374A9">
        <w:rPr>
          <w:rFonts w:cs="Arial"/>
          <w:color w:val="000000" w:themeColor="text1"/>
          <w:szCs w:val="28"/>
        </w:rPr>
        <w:t>Västerbottenteatern</w:t>
      </w:r>
    </w:p>
    <w:p w14:paraId="5B2A7921" w14:textId="3963FD27" w:rsidR="007C5106" w:rsidRPr="00DB1C54" w:rsidRDefault="007C5106"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sidR="009F3ADB">
        <w:rPr>
          <w:rFonts w:cs="Arial"/>
          <w:color w:val="000000" w:themeColor="text1"/>
          <w:szCs w:val="28"/>
        </w:rPr>
        <w:t>Stina Lundin</w:t>
      </w:r>
    </w:p>
    <w:p w14:paraId="0775CCD2" w14:textId="63ACAED5" w:rsidR="007C5106" w:rsidRPr="00CD2EF1" w:rsidRDefault="00D9423A" w:rsidP="00040D3B">
      <w:pPr>
        <w:ind w:left="1304"/>
        <w:rPr>
          <w:rFonts w:cs="Arial"/>
          <w:color w:val="000000" w:themeColor="text1"/>
          <w:szCs w:val="28"/>
        </w:rPr>
      </w:pPr>
      <w:r w:rsidRPr="00964E5B">
        <w:rPr>
          <w:rFonts w:cs="Arial"/>
          <w:b/>
          <w:bCs/>
          <w:szCs w:val="28"/>
        </w:rPr>
        <w:t>Bokas senast:</w:t>
      </w:r>
      <w:r w:rsidRPr="00012894">
        <w:rPr>
          <w:rFonts w:cs="Arial"/>
          <w:szCs w:val="28"/>
        </w:rPr>
        <w:t xml:space="preserve"> </w:t>
      </w:r>
      <w:r w:rsidR="00BF5EE0" w:rsidRPr="001A0C7F">
        <w:t>29 september</w:t>
      </w:r>
    </w:p>
    <w:p w14:paraId="5B876E81" w14:textId="5665328B" w:rsidR="007C5106" w:rsidRPr="00CD2EF1" w:rsidRDefault="001063DC" w:rsidP="00040D3B">
      <w:r w:rsidRPr="00CD2EF1">
        <w:t>…………………………………………………………………………………….</w:t>
      </w:r>
    </w:p>
    <w:p w14:paraId="7E8D2BC3" w14:textId="77777777" w:rsidR="004A41BF" w:rsidRPr="00CD2EF1" w:rsidRDefault="004A41BF" w:rsidP="00040D3B">
      <w:pPr>
        <w:rPr>
          <w:sz w:val="56"/>
          <w:szCs w:val="56"/>
        </w:rPr>
      </w:pPr>
    </w:p>
    <w:p w14:paraId="31E27204" w14:textId="3AC17B8F" w:rsidR="001C687D" w:rsidRDefault="001063DC" w:rsidP="00040D3B">
      <w:pPr>
        <w:rPr>
          <w:b/>
          <w:bCs/>
          <w:sz w:val="56"/>
          <w:szCs w:val="56"/>
        </w:rPr>
      </w:pPr>
      <w:r w:rsidRPr="00CD2EF1">
        <w:rPr>
          <w:sz w:val="56"/>
          <w:szCs w:val="56"/>
        </w:rPr>
        <w:t xml:space="preserve">Teater: </w:t>
      </w:r>
      <w:r w:rsidR="00040D3B">
        <w:rPr>
          <w:b/>
          <w:bCs/>
          <w:sz w:val="56"/>
          <w:szCs w:val="56"/>
        </w:rPr>
        <w:t>Störstorden</w:t>
      </w:r>
    </w:p>
    <w:p w14:paraId="50BF9905" w14:textId="77777777" w:rsidR="001C687D" w:rsidRDefault="001C687D" w:rsidP="00040D3B"/>
    <w:p w14:paraId="18FD3E0A" w14:textId="77777777" w:rsidR="005460C3" w:rsidRPr="001A0C7F" w:rsidRDefault="005460C3" w:rsidP="00040D3B">
      <w:r w:rsidRPr="001A0C7F">
        <w:t xml:space="preserve">”I begynnelsen var ordet och Ordet var hos Gud, och genom det har allt blivit till, utan det har intet blivit till och i det var liv och livet var människornas ljus. Och Ordet vart kött.” </w:t>
      </w:r>
    </w:p>
    <w:p w14:paraId="3CB8CF80" w14:textId="77777777" w:rsidR="005460C3" w:rsidRDefault="005460C3" w:rsidP="00040D3B"/>
    <w:p w14:paraId="34BA35C6" w14:textId="01501729" w:rsidR="005460C3" w:rsidRDefault="00E94BBD" w:rsidP="00040D3B">
      <w:pPr>
        <w:rPr>
          <w:b/>
          <w:bCs/>
        </w:rPr>
      </w:pPr>
      <w:r w:rsidRPr="008E6D56">
        <w:rPr>
          <w:b/>
          <w:bCs/>
        </w:rPr>
        <w:t xml:space="preserve">Tisdag 8 december </w:t>
      </w:r>
      <w:proofErr w:type="spellStart"/>
      <w:r w:rsidRPr="008E6D56">
        <w:rPr>
          <w:b/>
          <w:bCs/>
        </w:rPr>
        <w:t>kl</w:t>
      </w:r>
      <w:proofErr w:type="spellEnd"/>
      <w:r w:rsidR="000D5249">
        <w:rPr>
          <w:b/>
          <w:bCs/>
        </w:rPr>
        <w:t xml:space="preserve"> </w:t>
      </w:r>
      <w:r w:rsidR="00CE172A" w:rsidRPr="008E6D56">
        <w:rPr>
          <w:b/>
          <w:bCs/>
        </w:rPr>
        <w:t>19</w:t>
      </w:r>
      <w:r w:rsidR="000D5249">
        <w:rPr>
          <w:b/>
          <w:bCs/>
        </w:rPr>
        <w:t>.</w:t>
      </w:r>
      <w:r w:rsidR="00CE172A" w:rsidRPr="008E6D56">
        <w:rPr>
          <w:b/>
          <w:bCs/>
        </w:rPr>
        <w:t xml:space="preserve">00. Sara </w:t>
      </w:r>
      <w:r w:rsidR="000D5249">
        <w:rPr>
          <w:b/>
          <w:bCs/>
        </w:rPr>
        <w:t>k</w:t>
      </w:r>
      <w:r w:rsidR="00CE172A" w:rsidRPr="008E6D56">
        <w:rPr>
          <w:b/>
          <w:bCs/>
        </w:rPr>
        <w:t>ulturhus</w:t>
      </w:r>
      <w:r w:rsidR="000D5249">
        <w:rPr>
          <w:b/>
          <w:bCs/>
        </w:rPr>
        <w:t xml:space="preserve">, </w:t>
      </w:r>
      <w:r w:rsidR="008E6D56" w:rsidRPr="008E6D56">
        <w:rPr>
          <w:b/>
          <w:bCs/>
        </w:rPr>
        <w:t>S</w:t>
      </w:r>
      <w:r w:rsidR="00AC07D6" w:rsidRPr="008E6D56">
        <w:rPr>
          <w:b/>
          <w:bCs/>
        </w:rPr>
        <w:t>cen 4</w:t>
      </w:r>
    </w:p>
    <w:p w14:paraId="0EA46BF7" w14:textId="77777777" w:rsidR="008E6D56" w:rsidRDefault="008E6D56" w:rsidP="00040D3B">
      <w:pPr>
        <w:rPr>
          <w:b/>
          <w:bCs/>
        </w:rPr>
      </w:pPr>
    </w:p>
    <w:p w14:paraId="29D7EBA6" w14:textId="687BCC99" w:rsidR="007A6388" w:rsidRPr="001A0C7F" w:rsidRDefault="007A6388" w:rsidP="00040D3B">
      <w:r w:rsidRPr="001A0C7F">
        <w:t xml:space="preserve">Hösten 2026 tar två välkända </w:t>
      </w:r>
      <w:r>
        <w:t>V</w:t>
      </w:r>
      <w:r w:rsidRPr="001A0C7F">
        <w:t>ästerbottens-skådespelare på sig konststycket att göra kött av Torgny Lindgrens matiga prosa. Störstorden ska komma till liv genom Mattias Fransson som tidigare setts i bland annat Klungan och Mammas nya kille och Ellenor Lindgren som tidigare rört sig mycket i Sara Lidmans värld, men nu alltså tagit sig an Torgny Lindgren.</w:t>
      </w:r>
    </w:p>
    <w:p w14:paraId="5B780FB4" w14:textId="77777777" w:rsidR="007A6388" w:rsidRPr="001A0C7F" w:rsidRDefault="007A6388" w:rsidP="00040D3B">
      <w:r w:rsidRPr="001A0C7F">
        <w:t> </w:t>
      </w:r>
    </w:p>
    <w:p w14:paraId="27FF4269" w14:textId="77777777" w:rsidR="007A6388" w:rsidRDefault="007A6388" w:rsidP="00040D3B">
      <w:r w:rsidRPr="001A0C7F">
        <w:lastRenderedPageBreak/>
        <w:t xml:space="preserve">Det kommer bli en grotesk och svulstig iscensättning där Lindgrens noveller möter två av Västerbottens starkast lysande berättare och </w:t>
      </w:r>
      <w:proofErr w:type="spellStart"/>
      <w:r w:rsidRPr="001A0C7F">
        <w:t>personas</w:t>
      </w:r>
      <w:proofErr w:type="spellEnd"/>
      <w:r w:rsidRPr="001A0C7F">
        <w:t>.</w:t>
      </w:r>
    </w:p>
    <w:p w14:paraId="4C7A0CE2" w14:textId="77777777" w:rsidR="00220D21" w:rsidRDefault="00220D21" w:rsidP="00040D3B"/>
    <w:p w14:paraId="0C461D79" w14:textId="77777777" w:rsidR="00220D21" w:rsidRPr="00DB1C54" w:rsidRDefault="00220D21" w:rsidP="00040D3B">
      <w:pPr>
        <w:ind w:left="1304"/>
        <w:rPr>
          <w:rFonts w:cs="Arial"/>
          <w:color w:val="000000" w:themeColor="text1"/>
          <w:szCs w:val="28"/>
        </w:rPr>
      </w:pPr>
      <w:r w:rsidRPr="00964E5B">
        <w:rPr>
          <w:rFonts w:cs="Arial"/>
          <w:b/>
          <w:bCs/>
          <w:color w:val="000000" w:themeColor="text1"/>
          <w:szCs w:val="28"/>
        </w:rPr>
        <w:t>Målgrupp:</w:t>
      </w:r>
      <w:r w:rsidRPr="00DB1C54">
        <w:rPr>
          <w:rFonts w:cs="Arial"/>
          <w:color w:val="000000" w:themeColor="text1"/>
          <w:szCs w:val="28"/>
        </w:rPr>
        <w:t xml:space="preserve"> vuxna</w:t>
      </w:r>
    </w:p>
    <w:p w14:paraId="78E55DB7" w14:textId="41646F31" w:rsidR="00220D21" w:rsidRPr="00DB1C54" w:rsidRDefault="00220D21" w:rsidP="00040D3B">
      <w:pPr>
        <w:ind w:left="1304"/>
        <w:rPr>
          <w:rFonts w:cs="Arial"/>
          <w:color w:val="000000" w:themeColor="text1"/>
          <w:szCs w:val="28"/>
        </w:rPr>
      </w:pPr>
      <w:r w:rsidRPr="00964E5B">
        <w:rPr>
          <w:rFonts w:cs="Arial"/>
          <w:b/>
          <w:bCs/>
          <w:color w:val="000000" w:themeColor="text1"/>
          <w:szCs w:val="28"/>
        </w:rPr>
        <w:t>Längd:</w:t>
      </w:r>
      <w:r w:rsidRPr="00DB1C54">
        <w:rPr>
          <w:rFonts w:cs="Arial"/>
          <w:color w:val="000000" w:themeColor="text1"/>
          <w:szCs w:val="28"/>
        </w:rPr>
        <w:t xml:space="preserve"> </w:t>
      </w:r>
      <w:r>
        <w:rPr>
          <w:rFonts w:cs="Arial"/>
          <w:color w:val="000000" w:themeColor="text1"/>
          <w:szCs w:val="28"/>
        </w:rPr>
        <w:t xml:space="preserve">ca </w:t>
      </w:r>
      <w:r w:rsidR="00976360">
        <w:rPr>
          <w:rFonts w:cs="Arial"/>
          <w:color w:val="000000" w:themeColor="text1"/>
          <w:szCs w:val="28"/>
        </w:rPr>
        <w:t>50 minuter utan</w:t>
      </w:r>
      <w:r>
        <w:rPr>
          <w:rFonts w:cs="Arial"/>
          <w:color w:val="000000" w:themeColor="text1"/>
          <w:szCs w:val="28"/>
        </w:rPr>
        <w:t xml:space="preserve"> paus</w:t>
      </w:r>
    </w:p>
    <w:p w14:paraId="12491D3E" w14:textId="039B94C3" w:rsidR="00220D21" w:rsidRPr="00DB1C54" w:rsidRDefault="00220D21" w:rsidP="00040D3B">
      <w:pPr>
        <w:ind w:left="1304"/>
        <w:rPr>
          <w:rFonts w:cs="Arial"/>
          <w:color w:val="000000" w:themeColor="text1"/>
          <w:szCs w:val="28"/>
        </w:rPr>
      </w:pPr>
      <w:r w:rsidRPr="00964E5B">
        <w:rPr>
          <w:rFonts w:cs="Arial"/>
          <w:b/>
          <w:bCs/>
          <w:color w:val="000000" w:themeColor="text1"/>
          <w:szCs w:val="28"/>
        </w:rPr>
        <w:t>Syntolkningspris:</w:t>
      </w:r>
      <w:r w:rsidRPr="0015667D">
        <w:rPr>
          <w:rFonts w:cs="Arial"/>
          <w:color w:val="000000" w:themeColor="text1"/>
          <w:szCs w:val="28"/>
        </w:rPr>
        <w:t xml:space="preserve"> </w:t>
      </w:r>
      <w:r>
        <w:rPr>
          <w:rFonts w:cs="Arial"/>
          <w:color w:val="000000" w:themeColor="text1"/>
          <w:szCs w:val="28"/>
        </w:rPr>
        <w:t>3</w:t>
      </w:r>
      <w:r w:rsidR="000B2DFB">
        <w:rPr>
          <w:rFonts w:cs="Arial"/>
          <w:color w:val="000000" w:themeColor="text1"/>
          <w:szCs w:val="28"/>
        </w:rPr>
        <w:t>0</w:t>
      </w:r>
      <w:r>
        <w:rPr>
          <w:rFonts w:cs="Arial"/>
          <w:color w:val="000000" w:themeColor="text1"/>
          <w:szCs w:val="28"/>
        </w:rPr>
        <w:t>5</w:t>
      </w:r>
      <w:r w:rsidRPr="0015667D">
        <w:rPr>
          <w:rFonts w:cs="Arial"/>
          <w:color w:val="000000" w:themeColor="text1"/>
          <w:szCs w:val="28"/>
        </w:rPr>
        <w:t xml:space="preserve"> kr</w:t>
      </w:r>
    </w:p>
    <w:p w14:paraId="19F37E76" w14:textId="77777777" w:rsidR="00220D21" w:rsidRPr="00DB1C54" w:rsidRDefault="00220D21" w:rsidP="00040D3B">
      <w:pPr>
        <w:ind w:left="1304"/>
        <w:rPr>
          <w:rFonts w:cs="Arial"/>
          <w:color w:val="000000" w:themeColor="text1"/>
          <w:szCs w:val="28"/>
        </w:rPr>
      </w:pPr>
      <w:r w:rsidRPr="00DB1C54">
        <w:rPr>
          <w:rFonts w:cs="Arial"/>
          <w:color w:val="000000" w:themeColor="text1"/>
          <w:szCs w:val="28"/>
        </w:rPr>
        <w:t xml:space="preserve">Ledsagare medföljer gratis (anges vid bokningen)                     </w:t>
      </w:r>
    </w:p>
    <w:p w14:paraId="2D472B6B" w14:textId="77777777" w:rsidR="00220D21" w:rsidRPr="00DB1C54" w:rsidRDefault="00220D21" w:rsidP="00040D3B">
      <w:pPr>
        <w:ind w:left="1304"/>
        <w:rPr>
          <w:rFonts w:cs="Arial"/>
          <w:color w:val="000000" w:themeColor="text1"/>
          <w:szCs w:val="28"/>
        </w:rPr>
      </w:pPr>
      <w:r w:rsidRPr="00964E5B">
        <w:rPr>
          <w:rFonts w:cs="Arial"/>
          <w:b/>
          <w:bCs/>
          <w:color w:val="000000" w:themeColor="text1"/>
          <w:szCs w:val="28"/>
        </w:rPr>
        <w:t>Arrangör:</w:t>
      </w:r>
      <w:r w:rsidRPr="00DB1C54">
        <w:rPr>
          <w:rFonts w:cs="Arial"/>
          <w:color w:val="000000" w:themeColor="text1"/>
          <w:szCs w:val="28"/>
        </w:rPr>
        <w:t xml:space="preserve"> </w:t>
      </w:r>
      <w:r>
        <w:rPr>
          <w:rFonts w:cs="Arial"/>
          <w:color w:val="000000" w:themeColor="text1"/>
          <w:szCs w:val="28"/>
        </w:rPr>
        <w:t>Västerbottenteatern</w:t>
      </w:r>
    </w:p>
    <w:p w14:paraId="1E596457" w14:textId="77777777" w:rsidR="00220D21" w:rsidRPr="00DB1C54" w:rsidRDefault="00220D21" w:rsidP="00040D3B">
      <w:pPr>
        <w:ind w:left="1304"/>
        <w:rPr>
          <w:rFonts w:cs="Arial"/>
          <w:color w:val="000000" w:themeColor="text1"/>
          <w:szCs w:val="28"/>
        </w:rPr>
      </w:pPr>
      <w:r w:rsidRPr="00964E5B">
        <w:rPr>
          <w:rFonts w:cs="Arial"/>
          <w:b/>
          <w:bCs/>
          <w:color w:val="000000" w:themeColor="text1"/>
          <w:szCs w:val="28"/>
        </w:rPr>
        <w:t>Syntolk:</w:t>
      </w:r>
      <w:r w:rsidRPr="00DB1C54">
        <w:rPr>
          <w:rFonts w:cs="Arial"/>
          <w:color w:val="000000" w:themeColor="text1"/>
          <w:szCs w:val="28"/>
        </w:rPr>
        <w:t xml:space="preserve"> </w:t>
      </w:r>
      <w:r>
        <w:rPr>
          <w:rFonts w:cs="Arial"/>
          <w:color w:val="000000" w:themeColor="text1"/>
          <w:szCs w:val="28"/>
        </w:rPr>
        <w:t>Stina Lundin</w:t>
      </w:r>
    </w:p>
    <w:p w14:paraId="172B40FC" w14:textId="30F8169A" w:rsidR="008E6D56" w:rsidRDefault="00D9423A" w:rsidP="00040D3B">
      <w:pPr>
        <w:ind w:left="1304"/>
      </w:pPr>
      <w:r w:rsidRPr="00964E5B">
        <w:rPr>
          <w:rFonts w:cs="Arial"/>
          <w:b/>
          <w:bCs/>
          <w:szCs w:val="28"/>
        </w:rPr>
        <w:t>Bokas senast:</w:t>
      </w:r>
      <w:r w:rsidRPr="00012894">
        <w:rPr>
          <w:rFonts w:cs="Arial"/>
          <w:szCs w:val="28"/>
        </w:rPr>
        <w:t xml:space="preserve"> </w:t>
      </w:r>
      <w:r w:rsidR="00220D21" w:rsidRPr="001A0C7F">
        <w:t>2</w:t>
      </w:r>
      <w:r w:rsidR="006722D5">
        <w:t>4 novembe</w:t>
      </w:r>
      <w:r w:rsidR="00CD2EF1">
        <w:t>r</w:t>
      </w:r>
    </w:p>
    <w:p w14:paraId="7C9B2F46" w14:textId="77777777" w:rsidR="00964E5B" w:rsidRPr="00CD2EF1" w:rsidRDefault="00964E5B" w:rsidP="00040D3B">
      <w:pPr>
        <w:ind w:left="1304"/>
        <w:rPr>
          <w:rFonts w:cs="Arial"/>
          <w:color w:val="000000" w:themeColor="text1"/>
          <w:szCs w:val="28"/>
        </w:rPr>
      </w:pPr>
    </w:p>
    <w:p w14:paraId="64CCAAF1" w14:textId="77777777" w:rsidR="00964E5B" w:rsidRPr="00CD2EF1" w:rsidRDefault="00964E5B" w:rsidP="00040D3B">
      <w:pPr>
        <w:ind w:left="1304"/>
        <w:rPr>
          <w:rFonts w:cs="Arial"/>
          <w:color w:val="000000" w:themeColor="text1"/>
          <w:szCs w:val="28"/>
        </w:rPr>
      </w:pPr>
    </w:p>
    <w:p w14:paraId="59776CD0" w14:textId="77777777" w:rsidR="00964E5B" w:rsidRDefault="00964E5B" w:rsidP="00964E5B">
      <w:pPr>
        <w:ind w:left="1304"/>
        <w:rPr>
          <w:rFonts w:cs="Arial"/>
          <w:color w:val="000000" w:themeColor="text1"/>
          <w:szCs w:val="28"/>
        </w:rPr>
      </w:pPr>
    </w:p>
    <w:p w14:paraId="59151740" w14:textId="77777777" w:rsidR="00A130B6" w:rsidRDefault="00A130B6" w:rsidP="00964E5B">
      <w:pPr>
        <w:ind w:left="1304"/>
        <w:rPr>
          <w:rFonts w:cs="Arial"/>
          <w:color w:val="000000" w:themeColor="text1"/>
          <w:szCs w:val="28"/>
        </w:rPr>
      </w:pPr>
    </w:p>
    <w:p w14:paraId="7502CEF4" w14:textId="77777777" w:rsidR="00A130B6" w:rsidRPr="00CD2EF1" w:rsidRDefault="00A130B6" w:rsidP="00964E5B">
      <w:pPr>
        <w:ind w:left="1304"/>
        <w:rPr>
          <w:rFonts w:cs="Arial"/>
          <w:color w:val="000000" w:themeColor="text1"/>
          <w:szCs w:val="28"/>
        </w:rPr>
      </w:pPr>
    </w:p>
    <w:p w14:paraId="058C725F" w14:textId="77777777" w:rsidR="008B7E17" w:rsidRDefault="008B7E17" w:rsidP="00A130B6">
      <w:pPr>
        <w:rPr>
          <w:rFonts w:cs="Arial"/>
          <w:szCs w:val="28"/>
        </w:rPr>
      </w:pPr>
    </w:p>
    <w:p w14:paraId="5B24DC7C" w14:textId="15A25640" w:rsidR="00E07D86" w:rsidRPr="00E07D86" w:rsidRDefault="00E07D86" w:rsidP="00E07D86">
      <w:pPr>
        <w:ind w:left="1304"/>
        <w:rPr>
          <w:rFonts w:cs="Arial"/>
          <w:szCs w:val="28"/>
        </w:rPr>
      </w:pPr>
    </w:p>
    <w:p w14:paraId="4E3B25A5" w14:textId="5E71E9D1" w:rsidR="00191DA6" w:rsidRPr="00517FD3" w:rsidRDefault="00E07D86" w:rsidP="00B45269">
      <w:pPr>
        <w:rPr>
          <w:rFonts w:cs="Arial"/>
          <w:color w:val="000000"/>
          <w:szCs w:val="28"/>
        </w:rPr>
      </w:pPr>
      <w:r w:rsidRPr="009E53E3">
        <w:rPr>
          <w:rFonts w:cs="Arial"/>
          <w:color w:val="000000"/>
          <w:szCs w:val="28"/>
        </w:rPr>
        <w:t> </w:t>
      </w:r>
    </w:p>
    <w:p w14:paraId="1E1ABF86" w14:textId="77777777" w:rsidR="00E95DB1" w:rsidRDefault="00E95DB1" w:rsidP="00B45269">
      <w:pPr>
        <w:jc w:val="center"/>
        <w:rPr>
          <w:rFonts w:cs="Arial"/>
          <w:b/>
          <w:bCs/>
          <w:color w:val="000000"/>
          <w:szCs w:val="28"/>
        </w:rPr>
      </w:pPr>
      <w:r>
        <w:rPr>
          <w:rFonts w:cs="Arial"/>
          <w:b/>
          <w:bCs/>
          <w:color w:val="000000"/>
          <w:szCs w:val="28"/>
        </w:rPr>
        <w:t>Anmälan och kontakt:</w:t>
      </w:r>
    </w:p>
    <w:p w14:paraId="03323041" w14:textId="77777777" w:rsidR="00E95DB1" w:rsidRDefault="00E95DB1" w:rsidP="00B45269">
      <w:pPr>
        <w:rPr>
          <w:rStyle w:val="Hyperlnk"/>
          <w:rFonts w:cs="Arial"/>
          <w:b/>
          <w:bCs/>
          <w:szCs w:val="28"/>
        </w:rPr>
      </w:pPr>
      <w:r>
        <w:rPr>
          <w:rFonts w:cs="Arial"/>
          <w:b/>
          <w:bCs/>
          <w:color w:val="000000"/>
          <w:szCs w:val="28"/>
        </w:rPr>
        <w:t xml:space="preserve">                SRF Västerbotten, 090-18 96 33, </w:t>
      </w:r>
      <w:hyperlink r:id="rId8" w:history="1">
        <w:r>
          <w:rPr>
            <w:rStyle w:val="Hyperlnk"/>
            <w:rFonts w:cs="Arial"/>
            <w:b/>
            <w:bCs/>
            <w:szCs w:val="28"/>
          </w:rPr>
          <w:t>vasterbotten@srf.nu</w:t>
        </w:r>
      </w:hyperlink>
      <w:r>
        <w:rPr>
          <w:rStyle w:val="Hyperlnk"/>
          <w:rFonts w:cs="Arial"/>
          <w:b/>
          <w:bCs/>
          <w:szCs w:val="28"/>
        </w:rPr>
        <w:t xml:space="preserve"> </w:t>
      </w:r>
    </w:p>
    <w:p w14:paraId="69359791" w14:textId="77777777" w:rsidR="00B45269" w:rsidRDefault="00B45269" w:rsidP="00B45269">
      <w:pPr>
        <w:rPr>
          <w:rStyle w:val="Hyperlnk"/>
          <w:rFonts w:cs="Arial"/>
          <w:b/>
          <w:bCs/>
          <w:szCs w:val="28"/>
        </w:rPr>
      </w:pPr>
    </w:p>
    <w:p w14:paraId="10D7DF4D" w14:textId="7C7026C4" w:rsidR="00206F20" w:rsidRDefault="00B45269" w:rsidP="00206F20">
      <w:pPr>
        <w:rPr>
          <w:rFonts w:cs="Arial"/>
          <w:szCs w:val="28"/>
        </w:rPr>
      </w:pPr>
      <w:r>
        <w:rPr>
          <w:rStyle w:val="Hyperlnk"/>
          <w:rFonts w:cs="Arial"/>
          <w:color w:val="auto"/>
          <w:szCs w:val="28"/>
          <w:u w:val="none"/>
        </w:rPr>
        <w:t xml:space="preserve"> </w:t>
      </w:r>
      <w:r w:rsidR="00E95DB1" w:rsidRPr="00E95DB1">
        <w:rPr>
          <w:rStyle w:val="Hyperlnk"/>
          <w:rFonts w:cs="Arial"/>
          <w:color w:val="auto"/>
          <w:szCs w:val="28"/>
          <w:u w:val="none"/>
        </w:rPr>
        <w:t>I samarbete med</w:t>
      </w:r>
      <w:r w:rsidR="00E95DB1">
        <w:rPr>
          <w:rStyle w:val="Hyperlnk"/>
          <w:rFonts w:cs="Arial"/>
          <w:color w:val="auto"/>
          <w:szCs w:val="28"/>
          <w:u w:val="none"/>
        </w:rPr>
        <w:t xml:space="preserve">: </w:t>
      </w:r>
      <w:r w:rsidR="00E95DB1">
        <w:rPr>
          <w:rFonts w:cs="Arial"/>
          <w:szCs w:val="28"/>
        </w:rPr>
        <w:t xml:space="preserve">Norrlandsoperan, Umeå </w:t>
      </w:r>
      <w:r w:rsidR="000D5249">
        <w:rPr>
          <w:rFonts w:cs="Arial"/>
          <w:szCs w:val="28"/>
        </w:rPr>
        <w:t>T</w:t>
      </w:r>
      <w:r w:rsidR="00466854">
        <w:rPr>
          <w:rFonts w:cs="Arial"/>
          <w:szCs w:val="28"/>
        </w:rPr>
        <w:t>eaterförening,</w:t>
      </w:r>
      <w:r>
        <w:rPr>
          <w:rFonts w:cs="Arial"/>
          <w:szCs w:val="28"/>
        </w:rPr>
        <w:t xml:space="preserve"> </w:t>
      </w:r>
      <w:r w:rsidR="006722D5">
        <w:rPr>
          <w:rFonts w:cs="Arial"/>
          <w:szCs w:val="28"/>
        </w:rPr>
        <w:t>Västerbotten</w:t>
      </w:r>
      <w:r w:rsidR="000D5249">
        <w:rPr>
          <w:rFonts w:cs="Arial"/>
          <w:szCs w:val="28"/>
        </w:rPr>
        <w:t>s</w:t>
      </w:r>
      <w:r w:rsidR="006722D5">
        <w:rPr>
          <w:rFonts w:cs="Arial"/>
          <w:szCs w:val="28"/>
        </w:rPr>
        <w:t xml:space="preserve"> museum, </w:t>
      </w:r>
      <w:r w:rsidR="008B7E17">
        <w:rPr>
          <w:rFonts w:cs="Arial"/>
          <w:szCs w:val="28"/>
        </w:rPr>
        <w:t xml:space="preserve">Umeå </w:t>
      </w:r>
      <w:r w:rsidR="000D5249">
        <w:rPr>
          <w:rFonts w:cs="Arial"/>
          <w:szCs w:val="28"/>
        </w:rPr>
        <w:t>K</w:t>
      </w:r>
      <w:r w:rsidR="008B7E17">
        <w:rPr>
          <w:rFonts w:cs="Arial"/>
          <w:szCs w:val="28"/>
        </w:rPr>
        <w:t xml:space="preserve">onsthall, </w:t>
      </w:r>
      <w:r w:rsidR="00E95DB1">
        <w:rPr>
          <w:rFonts w:cs="Arial"/>
          <w:szCs w:val="28"/>
        </w:rPr>
        <w:t xml:space="preserve">Västerbottensteatern, </w:t>
      </w:r>
      <w:r w:rsidR="00FE4F31">
        <w:rPr>
          <w:rFonts w:cs="Arial"/>
          <w:szCs w:val="28"/>
        </w:rPr>
        <w:t xml:space="preserve">ABF, </w:t>
      </w:r>
      <w:r w:rsidR="000714BD">
        <w:rPr>
          <w:rFonts w:cs="Arial"/>
          <w:szCs w:val="28"/>
        </w:rPr>
        <w:t>Skellefteå kultur och bibliotek.</w:t>
      </w:r>
    </w:p>
    <w:sectPr w:rsidR="00206F20" w:rsidSect="00A130B6">
      <w:pgSz w:w="11906" w:h="16838"/>
      <w:pgMar w:top="510" w:right="1418" w:bottom="816" w:left="1418"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44AFA0" w14:textId="77777777" w:rsidR="00F82FCF" w:rsidRDefault="00F82FCF" w:rsidP="002115C8">
      <w:r>
        <w:separator/>
      </w:r>
    </w:p>
  </w:endnote>
  <w:endnote w:type="continuationSeparator" w:id="0">
    <w:p w14:paraId="3D6C07BA" w14:textId="77777777" w:rsidR="00F82FCF" w:rsidRDefault="00F82FCF" w:rsidP="0021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5B12AC" w14:textId="77777777" w:rsidR="00F82FCF" w:rsidRDefault="00F82FCF" w:rsidP="002115C8">
      <w:r>
        <w:separator/>
      </w:r>
    </w:p>
  </w:footnote>
  <w:footnote w:type="continuationSeparator" w:id="0">
    <w:p w14:paraId="2E08542D" w14:textId="77777777" w:rsidR="00F82FCF" w:rsidRDefault="00F82FCF" w:rsidP="002115C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D4"/>
    <w:rsid w:val="00012894"/>
    <w:rsid w:val="00022348"/>
    <w:rsid w:val="00040D3B"/>
    <w:rsid w:val="000714BD"/>
    <w:rsid w:val="000A6DD4"/>
    <w:rsid w:val="000B2DFB"/>
    <w:rsid w:val="000D5249"/>
    <w:rsid w:val="000E42F2"/>
    <w:rsid w:val="000E52F4"/>
    <w:rsid w:val="001063DC"/>
    <w:rsid w:val="00124371"/>
    <w:rsid w:val="00124FF6"/>
    <w:rsid w:val="00140F3E"/>
    <w:rsid w:val="0014114C"/>
    <w:rsid w:val="00160020"/>
    <w:rsid w:val="0017311B"/>
    <w:rsid w:val="00187FD1"/>
    <w:rsid w:val="00191DA6"/>
    <w:rsid w:val="001B36CA"/>
    <w:rsid w:val="001C4157"/>
    <w:rsid w:val="001C687D"/>
    <w:rsid w:val="001D4EAA"/>
    <w:rsid w:val="001E646C"/>
    <w:rsid w:val="001F73AE"/>
    <w:rsid w:val="00206F20"/>
    <w:rsid w:val="002115C8"/>
    <w:rsid w:val="00220D21"/>
    <w:rsid w:val="00230E1E"/>
    <w:rsid w:val="00273BEF"/>
    <w:rsid w:val="002A04C6"/>
    <w:rsid w:val="002A47D6"/>
    <w:rsid w:val="002C0DE5"/>
    <w:rsid w:val="002C4048"/>
    <w:rsid w:val="002D127B"/>
    <w:rsid w:val="003143DD"/>
    <w:rsid w:val="00343E92"/>
    <w:rsid w:val="00346411"/>
    <w:rsid w:val="00352F42"/>
    <w:rsid w:val="00354504"/>
    <w:rsid w:val="003574C9"/>
    <w:rsid w:val="0038367A"/>
    <w:rsid w:val="003A7C7F"/>
    <w:rsid w:val="003B41CC"/>
    <w:rsid w:val="003B45D4"/>
    <w:rsid w:val="003C029E"/>
    <w:rsid w:val="003E05E0"/>
    <w:rsid w:val="00401A10"/>
    <w:rsid w:val="00407448"/>
    <w:rsid w:val="0042720A"/>
    <w:rsid w:val="004516DF"/>
    <w:rsid w:val="00466854"/>
    <w:rsid w:val="00480ED2"/>
    <w:rsid w:val="00485DE5"/>
    <w:rsid w:val="004A41BF"/>
    <w:rsid w:val="004B1ED1"/>
    <w:rsid w:val="004C35B2"/>
    <w:rsid w:val="004D68C8"/>
    <w:rsid w:val="004F3BB8"/>
    <w:rsid w:val="004F41B3"/>
    <w:rsid w:val="004F4C29"/>
    <w:rsid w:val="00505000"/>
    <w:rsid w:val="00517FD3"/>
    <w:rsid w:val="00530BD9"/>
    <w:rsid w:val="00535198"/>
    <w:rsid w:val="005460C3"/>
    <w:rsid w:val="00561B32"/>
    <w:rsid w:val="005637FD"/>
    <w:rsid w:val="00580732"/>
    <w:rsid w:val="00592AB9"/>
    <w:rsid w:val="005A1B19"/>
    <w:rsid w:val="005D2705"/>
    <w:rsid w:val="005D4E7A"/>
    <w:rsid w:val="00614C59"/>
    <w:rsid w:val="00621E42"/>
    <w:rsid w:val="00640D86"/>
    <w:rsid w:val="0066063A"/>
    <w:rsid w:val="006722D5"/>
    <w:rsid w:val="00674575"/>
    <w:rsid w:val="00675D24"/>
    <w:rsid w:val="006846E1"/>
    <w:rsid w:val="006B6C27"/>
    <w:rsid w:val="006C5DEF"/>
    <w:rsid w:val="0071734E"/>
    <w:rsid w:val="00724259"/>
    <w:rsid w:val="00735B3D"/>
    <w:rsid w:val="007417E2"/>
    <w:rsid w:val="007523AE"/>
    <w:rsid w:val="00756F07"/>
    <w:rsid w:val="007A6388"/>
    <w:rsid w:val="007C5106"/>
    <w:rsid w:val="007E754F"/>
    <w:rsid w:val="00810076"/>
    <w:rsid w:val="00826916"/>
    <w:rsid w:val="008374A9"/>
    <w:rsid w:val="00847A0D"/>
    <w:rsid w:val="008520E9"/>
    <w:rsid w:val="008630CA"/>
    <w:rsid w:val="0088626A"/>
    <w:rsid w:val="008916FF"/>
    <w:rsid w:val="008A3A25"/>
    <w:rsid w:val="008A4466"/>
    <w:rsid w:val="008A6D2D"/>
    <w:rsid w:val="008B514F"/>
    <w:rsid w:val="008B7E17"/>
    <w:rsid w:val="008C2AD2"/>
    <w:rsid w:val="008E6D56"/>
    <w:rsid w:val="00961026"/>
    <w:rsid w:val="0096417E"/>
    <w:rsid w:val="00964E5B"/>
    <w:rsid w:val="00976360"/>
    <w:rsid w:val="00990166"/>
    <w:rsid w:val="00995BC5"/>
    <w:rsid w:val="009B2CB3"/>
    <w:rsid w:val="009C41D6"/>
    <w:rsid w:val="009D7EA6"/>
    <w:rsid w:val="009E079E"/>
    <w:rsid w:val="009F3ADB"/>
    <w:rsid w:val="009F57A3"/>
    <w:rsid w:val="009F75B4"/>
    <w:rsid w:val="00A130B6"/>
    <w:rsid w:val="00A320CF"/>
    <w:rsid w:val="00A456ED"/>
    <w:rsid w:val="00A6578C"/>
    <w:rsid w:val="00AC07D6"/>
    <w:rsid w:val="00AD63F0"/>
    <w:rsid w:val="00AF2754"/>
    <w:rsid w:val="00B03807"/>
    <w:rsid w:val="00B149C8"/>
    <w:rsid w:val="00B45269"/>
    <w:rsid w:val="00B66EB8"/>
    <w:rsid w:val="00BC3824"/>
    <w:rsid w:val="00BF5EE0"/>
    <w:rsid w:val="00C6033D"/>
    <w:rsid w:val="00C645EE"/>
    <w:rsid w:val="00C77A47"/>
    <w:rsid w:val="00CD2EF1"/>
    <w:rsid w:val="00CE0879"/>
    <w:rsid w:val="00CE172A"/>
    <w:rsid w:val="00D17E27"/>
    <w:rsid w:val="00D33E87"/>
    <w:rsid w:val="00D35F1A"/>
    <w:rsid w:val="00D42A65"/>
    <w:rsid w:val="00D5289E"/>
    <w:rsid w:val="00D844DD"/>
    <w:rsid w:val="00D84C71"/>
    <w:rsid w:val="00D9423A"/>
    <w:rsid w:val="00D95B9A"/>
    <w:rsid w:val="00DB581B"/>
    <w:rsid w:val="00DE1F8B"/>
    <w:rsid w:val="00DF1814"/>
    <w:rsid w:val="00DF4324"/>
    <w:rsid w:val="00E07D86"/>
    <w:rsid w:val="00E54EFC"/>
    <w:rsid w:val="00E800FA"/>
    <w:rsid w:val="00E94BBD"/>
    <w:rsid w:val="00E95DB1"/>
    <w:rsid w:val="00EA7C5E"/>
    <w:rsid w:val="00EC29BC"/>
    <w:rsid w:val="00EC308C"/>
    <w:rsid w:val="00EC4544"/>
    <w:rsid w:val="00EE05DA"/>
    <w:rsid w:val="00EE7A6C"/>
    <w:rsid w:val="00EF6BB5"/>
    <w:rsid w:val="00EF7B7D"/>
    <w:rsid w:val="00F1547A"/>
    <w:rsid w:val="00F24FD7"/>
    <w:rsid w:val="00F313AD"/>
    <w:rsid w:val="00F53034"/>
    <w:rsid w:val="00F549B4"/>
    <w:rsid w:val="00F7058C"/>
    <w:rsid w:val="00F73C6C"/>
    <w:rsid w:val="00F82FCF"/>
    <w:rsid w:val="00F85A4D"/>
    <w:rsid w:val="00F879AD"/>
    <w:rsid w:val="00F918A5"/>
    <w:rsid w:val="00FA4010"/>
    <w:rsid w:val="00FC1749"/>
    <w:rsid w:val="00FC464E"/>
    <w:rsid w:val="00FD61E1"/>
    <w:rsid w:val="00FE2429"/>
    <w:rsid w:val="00FE3023"/>
    <w:rsid w:val="00FE4F31"/>
    <w:rsid w:val="00FF148E"/>
    <w:rsid w:val="00FF5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CA16"/>
  <w15:chartTrackingRefBased/>
  <w15:docId w15:val="{9C7B95E2-24C4-4A4D-AB9C-149F664C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034"/>
    <w:rPr>
      <w:rFonts w:ascii="Arial" w:hAnsi="Arial"/>
      <w:sz w:val="28"/>
    </w:rPr>
  </w:style>
  <w:style w:type="paragraph" w:styleId="Rubrik1">
    <w:name w:val="heading 1"/>
    <w:basedOn w:val="Normal"/>
    <w:next w:val="Normal"/>
    <w:link w:val="Rubrik1Char"/>
    <w:uiPriority w:val="9"/>
    <w:qFormat/>
    <w:rsid w:val="00F530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F530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F53034"/>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KIKtidochplats">
    <w:name w:val="KIK tid och plats"/>
    <w:basedOn w:val="KIKbrdtext"/>
    <w:qFormat/>
    <w:rsid w:val="00F85A4D"/>
    <w:pPr>
      <w:spacing w:before="120" w:after="120"/>
    </w:pPr>
    <w:rPr>
      <w:b/>
    </w:rPr>
  </w:style>
  <w:style w:type="paragraph" w:styleId="Sidhuvud">
    <w:name w:val="header"/>
    <w:basedOn w:val="Normal"/>
    <w:link w:val="SidhuvudChar"/>
    <w:uiPriority w:val="99"/>
    <w:unhideWhenUsed/>
    <w:rsid w:val="00F85A4D"/>
    <w:pPr>
      <w:tabs>
        <w:tab w:val="center" w:pos="4536"/>
        <w:tab w:val="right" w:pos="9072"/>
      </w:tabs>
    </w:pPr>
  </w:style>
  <w:style w:type="character" w:customStyle="1" w:styleId="SidhuvudChar">
    <w:name w:val="Sidhuvud Char"/>
    <w:basedOn w:val="Standardstycketeckensnitt"/>
    <w:link w:val="Sidhuvud"/>
    <w:uiPriority w:val="99"/>
    <w:rsid w:val="00F85A4D"/>
    <w:rPr>
      <w:rFonts w:ascii="Arial" w:hAnsi="Arial"/>
      <w:sz w:val="28"/>
    </w:rPr>
  </w:style>
  <w:style w:type="character" w:customStyle="1" w:styleId="Rubrik1Char">
    <w:name w:val="Rubrik 1 Char"/>
    <w:basedOn w:val="Standardstycketeckensnitt"/>
    <w:link w:val="Rubrik1"/>
    <w:uiPriority w:val="9"/>
    <w:rsid w:val="00F53034"/>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F53034"/>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F53034"/>
    <w:rPr>
      <w:rFonts w:asciiTheme="majorHAnsi" w:eastAsiaTheme="majorEastAsia" w:hAnsiTheme="majorHAnsi" w:cstheme="majorBidi"/>
      <w:color w:val="1F3763" w:themeColor="accent1" w:themeShade="7F"/>
    </w:rPr>
  </w:style>
  <w:style w:type="paragraph" w:customStyle="1" w:styleId="KIKbrdtext">
    <w:name w:val="KIK brödtext"/>
    <w:basedOn w:val="Normal"/>
    <w:qFormat/>
    <w:rsid w:val="00F53034"/>
  </w:style>
  <w:style w:type="paragraph" w:customStyle="1" w:styleId="KIKfaktaindrag">
    <w:name w:val="KIK fakta indrag"/>
    <w:basedOn w:val="KIKbrdtext"/>
    <w:qFormat/>
    <w:rsid w:val="00F53034"/>
    <w:pPr>
      <w:spacing w:before="120"/>
      <w:ind w:left="510"/>
      <w:contextualSpacing/>
    </w:pPr>
  </w:style>
  <w:style w:type="paragraph" w:customStyle="1" w:styleId="KIKprickrad">
    <w:name w:val="KIK prickrad"/>
    <w:basedOn w:val="KIKversalkategorifettitel"/>
    <w:qFormat/>
    <w:rsid w:val="00F53034"/>
    <w:rPr>
      <w:b/>
      <w:sz w:val="32"/>
    </w:rPr>
  </w:style>
  <w:style w:type="paragraph" w:customStyle="1" w:styleId="KIKversalkategorifettitel">
    <w:name w:val="KIK versal kategori + fet titel"/>
    <w:basedOn w:val="Normal"/>
    <w:uiPriority w:val="99"/>
    <w:qFormat/>
    <w:rsid w:val="00F53034"/>
    <w:pPr>
      <w:spacing w:before="120" w:after="120"/>
      <w:contextualSpacing/>
    </w:pPr>
    <w:rPr>
      <w:rFonts w:eastAsiaTheme="majorEastAsia" w:cstheme="majorBidi"/>
      <w:spacing w:val="-10"/>
      <w:kern w:val="28"/>
      <w:sz w:val="56"/>
      <w:szCs w:val="56"/>
    </w:rPr>
  </w:style>
  <w:style w:type="paragraph" w:styleId="Normalwebb">
    <w:name w:val="Normal (Web)"/>
    <w:basedOn w:val="Normal"/>
    <w:uiPriority w:val="99"/>
    <w:unhideWhenUsed/>
    <w:rsid w:val="004C35B2"/>
    <w:pPr>
      <w:spacing w:before="100" w:beforeAutospacing="1" w:after="100" w:afterAutospacing="1"/>
    </w:pPr>
    <w:rPr>
      <w:rFonts w:ascii="Times New Roman" w:eastAsia="Times New Roman" w:hAnsi="Times New Roman" w:cs="Times New Roman"/>
      <w:sz w:val="24"/>
      <w:lang w:eastAsia="sv-SE"/>
    </w:rPr>
  </w:style>
  <w:style w:type="character" w:styleId="Hyperlnk">
    <w:name w:val="Hyperlink"/>
    <w:basedOn w:val="Standardstycketeckensnitt"/>
    <w:uiPriority w:val="99"/>
    <w:unhideWhenUsed/>
    <w:rsid w:val="00E95DB1"/>
    <w:rPr>
      <w:color w:val="0563C1" w:themeColor="hyperlink"/>
      <w:u w:val="single"/>
    </w:rPr>
  </w:style>
  <w:style w:type="character" w:styleId="Stark">
    <w:name w:val="Strong"/>
    <w:basedOn w:val="Standardstycketeckensnitt"/>
    <w:uiPriority w:val="22"/>
    <w:qFormat/>
    <w:rsid w:val="00EA7C5E"/>
    <w:rPr>
      <w:b/>
      <w:bCs/>
    </w:rPr>
  </w:style>
  <w:style w:type="character" w:styleId="Betoning">
    <w:name w:val="Emphasis"/>
    <w:basedOn w:val="Standardstycketeckensnitt"/>
    <w:uiPriority w:val="20"/>
    <w:qFormat/>
    <w:rsid w:val="00EA7C5E"/>
    <w:rPr>
      <w:i/>
      <w:iCs/>
    </w:rPr>
  </w:style>
  <w:style w:type="paragraph" w:customStyle="1" w:styleId="description">
    <w:name w:val="description"/>
    <w:basedOn w:val="Normal"/>
    <w:rsid w:val="00847A0D"/>
    <w:pPr>
      <w:spacing w:before="100" w:beforeAutospacing="1" w:after="100" w:afterAutospacing="1"/>
    </w:pPr>
    <w:rPr>
      <w:rFonts w:ascii="Times New Roman" w:eastAsia="Times New Roman" w:hAnsi="Times New Roman" w:cs="Times New Roman"/>
      <w:sz w:val="24"/>
      <w:lang w:eastAsia="sv-SE"/>
    </w:rPr>
  </w:style>
  <w:style w:type="character" w:customStyle="1" w:styleId="apple-converted-space">
    <w:name w:val="apple-converted-space"/>
    <w:basedOn w:val="Standardstycketeckensnitt"/>
    <w:rsid w:val="0014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5225246">
      <w:bodyDiv w:val="1"/>
      <w:marLeft w:val="0"/>
      <w:marRight w:val="0"/>
      <w:marTop w:val="0"/>
      <w:marBottom w:val="0"/>
      <w:divBdr>
        <w:top w:val="none" w:sz="0" w:space="0" w:color="auto"/>
        <w:left w:val="none" w:sz="0" w:space="0" w:color="auto"/>
        <w:bottom w:val="none" w:sz="0" w:space="0" w:color="auto"/>
        <w:right w:val="none" w:sz="0" w:space="0" w:color="auto"/>
      </w:divBdr>
    </w:div>
    <w:div w:id="1046181784">
      <w:bodyDiv w:val="1"/>
      <w:marLeft w:val="0"/>
      <w:marRight w:val="0"/>
      <w:marTop w:val="0"/>
      <w:marBottom w:val="0"/>
      <w:divBdr>
        <w:top w:val="none" w:sz="0" w:space="0" w:color="auto"/>
        <w:left w:val="none" w:sz="0" w:space="0" w:color="auto"/>
        <w:bottom w:val="none" w:sz="0" w:space="0" w:color="auto"/>
        <w:right w:val="none" w:sz="0" w:space="0" w:color="auto"/>
      </w:divBdr>
    </w:div>
    <w:div w:id="1458985667">
      <w:bodyDiv w:val="1"/>
      <w:marLeft w:val="0"/>
      <w:marRight w:val="0"/>
      <w:marTop w:val="0"/>
      <w:marBottom w:val="0"/>
      <w:divBdr>
        <w:top w:val="none" w:sz="0" w:space="0" w:color="auto"/>
        <w:left w:val="none" w:sz="0" w:space="0" w:color="auto"/>
        <w:bottom w:val="none" w:sz="0" w:space="0" w:color="auto"/>
        <w:right w:val="none" w:sz="0" w:space="0" w:color="auto"/>
      </w:divBdr>
    </w:div>
    <w:div w:id="190048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terbotten@srf.n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F\AppData\Local\Temp\Temp1_KIK_december%202021%20(002).zip\KIK_december%202021\KIK_ho&#9568;&#234;st_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DC5D1-F47C-45EC-A0B1-837C2181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C:\Users\SRF\AppData\Local\Temp\Temp1_KIK_december 2021 (002).zip\KIK_december 2021\KIK_ho╠êst_mall.dotx</Template>
  <TotalTime>150</TotalTime>
  <Pages>8</Pages>
  <Words>1978</Words>
  <Characters>10484</Characters>
  <Application>Microsoft Office Word</Application>
  <DocSecurity>0</DocSecurity>
  <Lines>87</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SRF</dc:creator>
  <cp:keywords/>
  <dc:description/>
  <cp:lastModifiedBy>Linda Wiklund</cp:lastModifiedBy>
  <cp:revision>48</cp:revision>
  <cp:lastPrinted>2023-06-27T05:44:00Z</cp:lastPrinted>
  <dcterms:created xsi:type="dcterms:W3CDTF">2026-04-29T06:34:00Z</dcterms:created>
  <dcterms:modified xsi:type="dcterms:W3CDTF">2026-08-10T12:14:00Z</dcterms:modified>
</cp:coreProperties>
</file>